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elhadaTabela"/>
        <w:tblW w:w="5000" w:type="pct"/>
        <w:tblBorders>
          <w:left w:val="single" w:sz="4" w:space="0" w:color="92D050" w:themeColor="accent1"/>
          <w:bottom w:val="none" w:sz="0" w:space="0" w:color="auto"/>
          <w:right w:val="none" w:sz="0" w:space="0" w:color="auto"/>
          <w:insideH w:val="none" w:sz="0" w:space="0" w:color="auto"/>
        </w:tblBorders>
        <w:tblLook w:val="01E0" w:firstRow="1" w:lastRow="1" w:firstColumn="1" w:lastColumn="1" w:noHBand="0" w:noVBand="0"/>
      </w:tblPr>
      <w:tblGrid>
        <w:gridCol w:w="582"/>
        <w:gridCol w:w="9728"/>
      </w:tblGrid>
      <w:tr w:rsidR="00047BB4" w:rsidRPr="00657FF7" w:rsidTr="007A69FD">
        <w:trPr>
          <w:cantSplit/>
          <w:trHeight w:val="2542"/>
          <w:hidden/>
        </w:trPr>
        <w:tc>
          <w:tcPr>
            <w:tcW w:w="0" w:type="auto"/>
            <w:vMerge w:val="restart"/>
            <w:tcBorders>
              <w:top w:val="nil"/>
              <w:bottom w:val="single" w:sz="4" w:space="0" w:color="92D050" w:themeColor="accent1"/>
              <w:right w:val="single" w:sz="4" w:space="0" w:color="92D050" w:themeColor="accent1"/>
            </w:tcBorders>
            <w:shd w:val="clear" w:color="auto" w:fill="92D050" w:themeFill="accent2"/>
            <w:noWrap/>
            <w:textDirection w:val="btLr"/>
            <w:tcFitText/>
          </w:tcPr>
          <w:p w:rsidR="0027110F" w:rsidRPr="00657FF7" w:rsidRDefault="0027110F" w:rsidP="007A69FD">
            <w:pPr>
              <w:spacing w:after="0" w:line="240" w:lineRule="auto"/>
              <w:ind w:left="113" w:right="113"/>
              <w:jc w:val="center"/>
              <w:rPr>
                <w:vanish/>
                <w:color w:val="FFFFFF" w:themeColor="background1"/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92D050" w:themeColor="accent1"/>
              <w:bottom w:val="single" w:sz="4" w:space="0" w:color="92D050" w:themeColor="accent1"/>
            </w:tcBorders>
          </w:tcPr>
          <w:p w:rsidR="00843220" w:rsidRPr="00657FF7" w:rsidRDefault="00843220" w:rsidP="002E6864">
            <w:pPr>
              <w:tabs>
                <w:tab w:val="left" w:pos="6931"/>
              </w:tabs>
              <w:spacing w:after="240" w:line="240" w:lineRule="auto"/>
              <w:rPr>
                <w:b/>
                <w:vanish/>
                <w:sz w:val="32"/>
                <w:szCs w:val="36"/>
              </w:rPr>
            </w:pPr>
            <w:r w:rsidRPr="00657FF7">
              <w:rPr>
                <w:noProof/>
                <w:sz w:val="32"/>
              </w:rPr>
              <w:drawing>
                <wp:inline distT="0" distB="0" distL="0" distR="0" wp14:anchorId="6DE5303F" wp14:editId="0C78CB83">
                  <wp:extent cx="3820686" cy="792000"/>
                  <wp:effectExtent l="0" t="0" r="0" b="0"/>
                  <wp:docPr id="1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logo_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0686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8504C">
              <w:rPr>
                <w:b/>
                <w:sz w:val="32"/>
                <w:szCs w:val="36"/>
              </w:rPr>
              <w:tab/>
            </w:r>
            <w:r w:rsidRPr="00657FF7">
              <w:rPr>
                <w:noProof/>
                <w:sz w:val="32"/>
              </w:rPr>
              <w:drawing>
                <wp:inline distT="0" distB="0" distL="0" distR="0" wp14:anchorId="585F952C" wp14:editId="65EAAACC">
                  <wp:extent cx="1589432" cy="720000"/>
                  <wp:effectExtent l="0" t="0" r="0" b="4445"/>
                  <wp:docPr id="8" name="Imagem 1" descr="logoinfan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logoinfan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9432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5AF4" w:rsidRPr="00657FF7" w:rsidRDefault="00295AF4" w:rsidP="007A69FD">
            <w:pPr>
              <w:spacing w:after="240" w:line="240" w:lineRule="auto"/>
              <w:jc w:val="right"/>
              <w:rPr>
                <w:b/>
                <w:sz w:val="32"/>
                <w:szCs w:val="36"/>
              </w:rPr>
            </w:pPr>
          </w:p>
          <w:sdt>
            <w:sdtPr>
              <w:rPr>
                <w:color w:val="696464" w:themeColor="text2"/>
                <w:sz w:val="32"/>
                <w:szCs w:val="36"/>
              </w:rPr>
              <w:alias w:val="Organização"/>
              <w:id w:val="90145103"/>
              <w:placeholder>
                <w:docPart w:val="509685859169422C8CECB3362658D942"/>
              </w:placeholder>
              <w:dataBinding w:xpath="//Organization" w:storeItemID="{B2F5B91B-8F2D-4258-8565-9BA3022266B5}"/>
              <w:text/>
            </w:sdtPr>
            <w:sdtEndPr/>
            <w:sdtContent>
              <w:p w:rsidR="0027110F" w:rsidRPr="00657FF7" w:rsidRDefault="00A76673" w:rsidP="007A69FD">
                <w:pPr>
                  <w:spacing w:after="240" w:line="240" w:lineRule="auto"/>
                  <w:jc w:val="right"/>
                  <w:rPr>
                    <w:b/>
                    <w:color w:val="696464" w:themeColor="text2"/>
                    <w:sz w:val="32"/>
                  </w:rPr>
                </w:pPr>
                <w:r w:rsidRPr="00657FF7">
                  <w:rPr>
                    <w:color w:val="696464" w:themeColor="text2"/>
                    <w:sz w:val="32"/>
                    <w:szCs w:val="36"/>
                  </w:rPr>
                  <w:t>Escola Secundária Infanta D. Maria</w:t>
                </w:r>
              </w:p>
            </w:sdtContent>
          </w:sdt>
        </w:tc>
      </w:tr>
      <w:tr w:rsidR="00047BB4" w:rsidTr="007A69FD">
        <w:trPr>
          <w:trHeight w:val="616"/>
        </w:trPr>
        <w:tc>
          <w:tcPr>
            <w:tcW w:w="0" w:type="auto"/>
            <w:vMerge/>
            <w:tcBorders>
              <w:top w:val="single" w:sz="4" w:space="0" w:color="92D050" w:themeColor="accent1"/>
              <w:bottom w:val="nil"/>
              <w:right w:val="single" w:sz="4" w:space="0" w:color="92D050" w:themeColor="accent1"/>
            </w:tcBorders>
          </w:tcPr>
          <w:p w:rsidR="0027110F" w:rsidRDefault="0027110F" w:rsidP="007A69FD">
            <w:pPr>
              <w:spacing w:line="240" w:lineRule="auto"/>
              <w:rPr>
                <w:color w:val="696464" w:themeColor="text2"/>
              </w:rPr>
            </w:pPr>
          </w:p>
        </w:tc>
        <w:tc>
          <w:tcPr>
            <w:tcW w:w="0" w:type="auto"/>
            <w:tcBorders>
              <w:top w:val="single" w:sz="4" w:space="0" w:color="92D050" w:themeColor="accent1"/>
              <w:left w:val="single" w:sz="4" w:space="0" w:color="92D050" w:themeColor="accent1"/>
              <w:bottom w:val="single" w:sz="4" w:space="0" w:color="92D050" w:themeColor="accent1"/>
            </w:tcBorders>
          </w:tcPr>
          <w:p w:rsidR="000A291A" w:rsidRPr="00657FF7" w:rsidRDefault="00295AF4" w:rsidP="00412A8F">
            <w:pPr>
              <w:spacing w:before="120" w:after="120" w:line="240" w:lineRule="auto"/>
              <w:rPr>
                <w:b/>
                <w:szCs w:val="28"/>
              </w:rPr>
            </w:pPr>
            <w:r w:rsidRPr="00657FF7">
              <w:rPr>
                <w:szCs w:val="28"/>
              </w:rPr>
              <w:t xml:space="preserve">ASSUNTO: </w:t>
            </w:r>
            <w:r w:rsidR="00412A8F">
              <w:rPr>
                <w:b/>
                <w:szCs w:val="28"/>
              </w:rPr>
              <w:t>PEDIDO DE FICHA ENES</w:t>
            </w:r>
          </w:p>
        </w:tc>
      </w:tr>
      <w:tr w:rsidR="00047BB4" w:rsidRPr="007A69FD" w:rsidTr="00FC167A">
        <w:tc>
          <w:tcPr>
            <w:tcW w:w="0" w:type="auto"/>
            <w:tcBorders>
              <w:top w:val="single" w:sz="4" w:space="0" w:color="92D050" w:themeColor="accent1"/>
              <w:left w:val="nil"/>
              <w:bottom w:val="nil"/>
              <w:right w:val="single" w:sz="4" w:space="0" w:color="92D050" w:themeColor="accent1"/>
            </w:tcBorders>
          </w:tcPr>
          <w:p w:rsidR="0027110F" w:rsidRPr="00412A8F" w:rsidRDefault="0027110F" w:rsidP="007A69FD">
            <w:pPr>
              <w:spacing w:after="0"/>
              <w:rPr>
                <w:rStyle w:val="TextodoMarcadordePosio"/>
                <w:b/>
              </w:rPr>
            </w:pPr>
          </w:p>
        </w:tc>
        <w:tc>
          <w:tcPr>
            <w:tcW w:w="0" w:type="auto"/>
            <w:tcBorders>
              <w:top w:val="single" w:sz="4" w:space="0" w:color="92D050" w:themeColor="accent1"/>
              <w:left w:val="single" w:sz="4" w:space="0" w:color="92D050" w:themeColor="accent1"/>
              <w:bottom w:val="single" w:sz="4" w:space="0" w:color="92D050" w:themeColor="accent1"/>
            </w:tcBorders>
          </w:tcPr>
          <w:p w:rsidR="00735A2C" w:rsidRPr="00412A8F" w:rsidRDefault="00735A2C" w:rsidP="00735A2C">
            <w:pPr>
              <w:spacing w:after="0" w:line="360" w:lineRule="auto"/>
            </w:pPr>
          </w:p>
          <w:p w:rsidR="00295AF4" w:rsidRPr="00412A8F" w:rsidRDefault="00735A2C" w:rsidP="00735A2C">
            <w:pPr>
              <w:spacing w:after="0" w:line="360" w:lineRule="auto"/>
            </w:pPr>
            <w:r w:rsidRPr="00412A8F">
              <w:t>Exma. Senhora</w:t>
            </w:r>
          </w:p>
          <w:p w:rsidR="00295AF4" w:rsidRPr="00412A8F" w:rsidRDefault="00735A2C" w:rsidP="00735A2C">
            <w:pPr>
              <w:spacing w:after="0" w:line="360" w:lineRule="auto"/>
            </w:pPr>
            <w:r w:rsidRPr="00412A8F">
              <w:t xml:space="preserve">Diretora da </w:t>
            </w:r>
            <w:r w:rsidR="00295AF4" w:rsidRPr="00412A8F">
              <w:t>Escola Secundária Infanta D. Maria</w:t>
            </w:r>
          </w:p>
          <w:p w:rsidR="00735A2C" w:rsidRPr="00412A8F" w:rsidRDefault="00735A2C" w:rsidP="00735A2C">
            <w:pPr>
              <w:spacing w:after="0" w:line="360" w:lineRule="auto"/>
            </w:pPr>
          </w:p>
          <w:p w:rsidR="007A69FD" w:rsidRPr="00412A8F" w:rsidRDefault="007A69FD" w:rsidP="007A69FD">
            <w:pPr>
              <w:spacing w:after="0" w:line="360" w:lineRule="auto"/>
              <w:jc w:val="right"/>
            </w:pPr>
          </w:p>
          <w:p w:rsidR="00412A8F" w:rsidRPr="00412A8F" w:rsidRDefault="00412A8F" w:rsidP="00B1221B">
            <w:pPr>
              <w:spacing w:after="0" w:line="360" w:lineRule="auto"/>
              <w:jc w:val="both"/>
            </w:pPr>
            <w:r w:rsidRPr="00412A8F">
              <w:t>Nome do</w:t>
            </w:r>
            <w:r w:rsidR="007950BB">
              <w:t>(a)</w:t>
            </w:r>
            <w:r w:rsidRPr="00412A8F">
              <w:t xml:space="preserve"> aluno(a) </w:t>
            </w:r>
            <w:r w:rsidR="007F54A9" w:rsidRPr="00412A8F">
              <w:fldChar w:fldCharType="begin">
                <w:ffData>
                  <w:name w:val="Texto5"/>
                  <w:enabled/>
                  <w:calcOnExit w:val="0"/>
                  <w:statusText w:type="autoText" w:val=" Caixa de Texto Simples"/>
                  <w:textInput>
                    <w:default w:val="Identificação do funcionário(a)"/>
                  </w:textInput>
                </w:ffData>
              </w:fldChar>
            </w:r>
            <w:bookmarkStart w:id="0" w:name="Texto5"/>
            <w:r w:rsidR="007F54A9" w:rsidRPr="00412A8F">
              <w:instrText xml:space="preserve"> FORMTEXT </w:instrText>
            </w:r>
            <w:r w:rsidR="007F54A9" w:rsidRPr="00412A8F">
              <w:fldChar w:fldCharType="separate"/>
            </w:r>
            <w:bookmarkStart w:id="1" w:name="_GoBack"/>
            <w:r w:rsidR="00EB29B2" w:rsidRPr="00412A8F">
              <w:rPr>
                <w:noProof/>
              </w:rPr>
              <w:t>_______________________________</w:t>
            </w:r>
            <w:r w:rsidR="00FC223B" w:rsidRPr="00412A8F">
              <w:rPr>
                <w:noProof/>
              </w:rPr>
              <w:t>______________</w:t>
            </w:r>
            <w:r w:rsidR="00EB29B2" w:rsidRPr="00412A8F">
              <w:rPr>
                <w:noProof/>
              </w:rPr>
              <w:t>__________</w:t>
            </w:r>
            <w:r w:rsidR="007950BB">
              <w:rPr>
                <w:noProof/>
              </w:rPr>
              <w:t>____</w:t>
            </w:r>
            <w:r w:rsidR="00EB29B2" w:rsidRPr="00412A8F">
              <w:rPr>
                <w:noProof/>
              </w:rPr>
              <w:t>__</w:t>
            </w:r>
            <w:bookmarkEnd w:id="1"/>
            <w:r w:rsidR="007F54A9" w:rsidRPr="00412A8F">
              <w:fldChar w:fldCharType="end"/>
            </w:r>
            <w:bookmarkEnd w:id="0"/>
            <w:r w:rsidR="007F54A9" w:rsidRPr="00412A8F">
              <w:t xml:space="preserve">, </w:t>
            </w:r>
            <w:r w:rsidRPr="00412A8F">
              <w:t xml:space="preserve">portador do cartão de cidadão n.º </w:t>
            </w:r>
            <w:r w:rsidR="005835CB"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="005835CB" w:rsidRPr="00412A8F">
              <w:instrText xml:space="preserve"> FORMTEXT </w:instrText>
            </w:r>
            <w:r w:rsidR="005835CB" w:rsidRPr="00412A8F">
              <w:fldChar w:fldCharType="separate"/>
            </w:r>
            <w:r w:rsidR="005835CB" w:rsidRPr="00412A8F">
              <w:rPr>
                <w:noProof/>
              </w:rPr>
              <w:t>____________</w:t>
            </w:r>
            <w:r w:rsidR="004F1F6F" w:rsidRPr="00412A8F">
              <w:rPr>
                <w:noProof/>
              </w:rPr>
              <w:t>___</w:t>
            </w:r>
            <w:r w:rsidR="005835CB" w:rsidRPr="00412A8F">
              <w:rPr>
                <w:noProof/>
              </w:rPr>
              <w:t>____</w:t>
            </w:r>
            <w:r>
              <w:rPr>
                <w:noProof/>
              </w:rPr>
              <w:t>_</w:t>
            </w:r>
            <w:r w:rsidR="005835CB" w:rsidRPr="00412A8F">
              <w:rPr>
                <w:noProof/>
              </w:rPr>
              <w:t>__</w:t>
            </w:r>
            <w:r w:rsidR="005835CB" w:rsidRPr="00412A8F">
              <w:fldChar w:fldCharType="end"/>
            </w:r>
            <w:r w:rsidR="00790DDE" w:rsidRPr="00412A8F">
              <w:t xml:space="preserve">, </w:t>
            </w:r>
            <w:r w:rsidRPr="00412A8F">
              <w:t xml:space="preserve">filho de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_________________</w:t>
            </w:r>
            <w:r>
              <w:rPr>
                <w:noProof/>
              </w:rPr>
              <w:t>____________</w:t>
            </w:r>
            <w:r w:rsidRPr="00412A8F">
              <w:rPr>
                <w:noProof/>
              </w:rPr>
              <w:t>____</w:t>
            </w:r>
            <w:r w:rsidRPr="00412A8F">
              <w:fldChar w:fldCharType="end"/>
            </w:r>
            <w:r w:rsidRPr="00412A8F">
              <w:t xml:space="preserve"> e de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_________________</w:t>
            </w:r>
            <w:r>
              <w:rPr>
                <w:noProof/>
              </w:rPr>
              <w:t>____________</w:t>
            </w:r>
            <w:r w:rsidRPr="00412A8F">
              <w:rPr>
                <w:noProof/>
              </w:rPr>
              <w:t>____</w:t>
            </w:r>
            <w:r w:rsidRPr="00412A8F">
              <w:fldChar w:fldCharType="end"/>
            </w:r>
            <w:r w:rsidRPr="00412A8F">
              <w:t xml:space="preserve">, nascido em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</w:t>
            </w:r>
            <w:r w:rsidRPr="00412A8F">
              <w:rPr>
                <w:noProof/>
              </w:rPr>
              <w:t>_</w:t>
            </w:r>
            <w:r w:rsidRPr="00412A8F">
              <w:fldChar w:fldCharType="end"/>
            </w:r>
            <w:r w:rsidRPr="00412A8F">
              <w:t xml:space="preserve">/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____</w:t>
            </w:r>
            <w:r w:rsidRPr="00412A8F">
              <w:fldChar w:fldCharType="end"/>
            </w:r>
            <w:r w:rsidRPr="00412A8F">
              <w:t xml:space="preserve">/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____</w:t>
            </w:r>
            <w:r w:rsidRPr="00412A8F">
              <w:fldChar w:fldCharType="end"/>
            </w:r>
            <w:r w:rsidRPr="00412A8F">
              <w:t xml:space="preserve">, na freguesia de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</w:t>
            </w:r>
            <w:r>
              <w:rPr>
                <w:noProof/>
              </w:rPr>
              <w:t>_____________</w:t>
            </w:r>
            <w:r w:rsidRPr="00412A8F">
              <w:rPr>
                <w:noProof/>
              </w:rPr>
              <w:t>_</w:t>
            </w:r>
            <w:r w:rsidRPr="00412A8F">
              <w:fldChar w:fldCharType="end"/>
            </w:r>
            <w:r>
              <w:t>, c</w:t>
            </w:r>
            <w:r w:rsidRPr="00412A8F">
              <w:t xml:space="preserve">oncelho de </w:t>
            </w:r>
            <w:r w:rsidRPr="00412A8F">
              <w:fldChar w:fldCharType="begin">
                <w:ffData>
                  <w:name w:val=""/>
                  <w:enabled/>
                  <w:calcOnExit w:val="0"/>
                  <w:statusText w:type="autoText" w:val=" Caixa de Texto Simples"/>
                  <w:textInput>
                    <w:default w:val="Professor(a)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Pr="00412A8F">
              <w:rPr>
                <w:noProof/>
              </w:rPr>
              <w:t>___</w:t>
            </w:r>
            <w:r>
              <w:rPr>
                <w:noProof/>
              </w:rPr>
              <w:t>_____________</w:t>
            </w:r>
            <w:r w:rsidRPr="00412A8F">
              <w:rPr>
                <w:noProof/>
              </w:rPr>
              <w:t>_</w:t>
            </w:r>
            <w:r w:rsidRPr="00412A8F">
              <w:fldChar w:fldCharType="end"/>
            </w:r>
            <w:r w:rsidRPr="00412A8F">
              <w:t xml:space="preserve">, solicita a </w:t>
            </w:r>
            <w:r w:rsidR="00790DDE" w:rsidRPr="00412A8F">
              <w:t xml:space="preserve">V. </w:t>
            </w:r>
            <w:proofErr w:type="gramStart"/>
            <w:r w:rsidR="00790DDE" w:rsidRPr="00412A8F">
              <w:t>Ex.ª</w:t>
            </w:r>
            <w:proofErr w:type="gramEnd"/>
            <w:r w:rsidR="00790DDE" w:rsidRPr="00412A8F">
              <w:t xml:space="preserve"> </w:t>
            </w:r>
            <w:r w:rsidR="00735A2C" w:rsidRPr="00412A8F">
              <w:t xml:space="preserve">de </w:t>
            </w:r>
            <w:r w:rsidR="00B1221B" w:rsidRPr="00412A8F">
              <w:t>que</w:t>
            </w:r>
            <w:r w:rsidRPr="00412A8F">
              <w:t xml:space="preserve"> digne a emitir a FICHA ENES, </w:t>
            </w:r>
            <w:r w:rsidRPr="00412A8F">
              <w:fldChar w:fldCharType="begin">
                <w:ffData>
                  <w:name w:val="Listapendente3"/>
                  <w:enabled/>
                  <w:calcOnExit w:val="0"/>
                  <w:ddList>
                    <w:result w:val="1"/>
                    <w:listEntry w:val="com"/>
                    <w:listEntry w:val="sem"/>
                  </w:ddList>
                </w:ffData>
              </w:fldChar>
            </w:r>
            <w:bookmarkStart w:id="2" w:name="Listapendente3"/>
            <w:r w:rsidRPr="00412A8F">
              <w:instrText xml:space="preserve"> FORMDROPDOWN </w:instrText>
            </w:r>
            <w:r w:rsidRPr="00412A8F">
              <w:fldChar w:fldCharType="end"/>
            </w:r>
            <w:bookmarkEnd w:id="2"/>
            <w:r w:rsidRPr="00412A8F">
              <w:t xml:space="preserve"> preferência regional.</w:t>
            </w:r>
          </w:p>
          <w:p w:rsidR="00412A8F" w:rsidRPr="00412A8F" w:rsidRDefault="00412A8F" w:rsidP="00B1221B">
            <w:pPr>
              <w:spacing w:after="0" w:line="360" w:lineRule="auto"/>
              <w:jc w:val="both"/>
            </w:pPr>
          </w:p>
          <w:p w:rsidR="00DA1BCF" w:rsidRPr="00412A8F" w:rsidRDefault="00DA1BCF" w:rsidP="00412A8F">
            <w:pPr>
              <w:spacing w:after="0" w:line="360" w:lineRule="auto"/>
              <w:jc w:val="both"/>
            </w:pPr>
          </w:p>
          <w:p w:rsidR="00B1221B" w:rsidRPr="00412A8F" w:rsidRDefault="00B1221B" w:rsidP="00B1221B">
            <w:pPr>
              <w:spacing w:after="0" w:line="360" w:lineRule="auto"/>
              <w:jc w:val="both"/>
            </w:pPr>
          </w:p>
          <w:p w:rsidR="007F54A9" w:rsidRPr="00412A8F" w:rsidRDefault="007F54A9" w:rsidP="007A69FD">
            <w:pPr>
              <w:spacing w:after="0" w:line="360" w:lineRule="auto"/>
              <w:jc w:val="right"/>
            </w:pPr>
            <w:r w:rsidRPr="00412A8F">
              <w:t xml:space="preserve">Data: </w:t>
            </w:r>
            <w:r w:rsidRPr="00412A8F">
              <w:fldChar w:fldCharType="begin">
                <w:ffData>
                  <w:name w:val="Texto5"/>
                  <w:enabled/>
                  <w:calcOnExit w:val="0"/>
                  <w:textInput>
                    <w:default w:val="2013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="0052493D" w:rsidRPr="00412A8F">
              <w:t>_______</w:t>
            </w:r>
            <w:r w:rsidRPr="00412A8F">
              <w:fldChar w:fldCharType="end"/>
            </w:r>
            <w:r w:rsidRPr="00412A8F">
              <w:t xml:space="preserve"> de</w:t>
            </w:r>
            <w:r w:rsidR="0052493D" w:rsidRPr="00412A8F">
              <w:t xml:space="preserve"> </w:t>
            </w:r>
            <w:r w:rsidR="0052493D" w:rsidRPr="00412A8F">
              <w:fldChar w:fldCharType="begin">
                <w:ffData>
                  <w:name w:val="Texto5"/>
                  <w:enabled/>
                  <w:calcOnExit w:val="0"/>
                  <w:textInput>
                    <w:default w:val="2013"/>
                  </w:textInput>
                </w:ffData>
              </w:fldChar>
            </w:r>
            <w:r w:rsidR="0052493D" w:rsidRPr="00412A8F">
              <w:instrText xml:space="preserve"> FORMTEXT </w:instrText>
            </w:r>
            <w:r w:rsidR="0052493D" w:rsidRPr="00412A8F">
              <w:fldChar w:fldCharType="separate"/>
            </w:r>
            <w:r w:rsidR="0052493D" w:rsidRPr="00412A8F">
              <w:t>______</w:t>
            </w:r>
            <w:r w:rsidR="00671DA9" w:rsidRPr="00412A8F">
              <w:t>___</w:t>
            </w:r>
            <w:r w:rsidR="0052493D" w:rsidRPr="00412A8F">
              <w:t>____</w:t>
            </w:r>
            <w:r w:rsidR="0052493D" w:rsidRPr="00412A8F">
              <w:fldChar w:fldCharType="end"/>
            </w:r>
            <w:r w:rsidRPr="00412A8F">
              <w:t xml:space="preserve"> </w:t>
            </w:r>
            <w:proofErr w:type="gramStart"/>
            <w:r w:rsidRPr="00412A8F">
              <w:t>de</w:t>
            </w:r>
            <w:proofErr w:type="gramEnd"/>
            <w:r w:rsidRPr="00412A8F">
              <w:t xml:space="preserve"> </w:t>
            </w:r>
            <w:r w:rsidRPr="00412A8F">
              <w:fldChar w:fldCharType="begin">
                <w:ffData>
                  <w:name w:val="Texto5"/>
                  <w:enabled/>
                  <w:calcOnExit w:val="0"/>
                  <w:textInput>
                    <w:default w:val="2013"/>
                  </w:textInput>
                </w:ffData>
              </w:fldChar>
            </w:r>
            <w:r w:rsidRPr="00412A8F">
              <w:instrText xml:space="preserve"> FORMTEXT </w:instrText>
            </w:r>
            <w:r w:rsidRPr="00412A8F">
              <w:fldChar w:fldCharType="separate"/>
            </w:r>
            <w:r w:rsidR="00143105" w:rsidRPr="00412A8F">
              <w:t>______</w:t>
            </w:r>
            <w:r w:rsidRPr="00412A8F">
              <w:fldChar w:fldCharType="end"/>
            </w:r>
          </w:p>
          <w:p w:rsidR="004A4A2C" w:rsidRPr="00412A8F" w:rsidRDefault="004A4A2C" w:rsidP="007A69FD">
            <w:pPr>
              <w:spacing w:after="0" w:line="360" w:lineRule="auto"/>
              <w:ind w:left="5372"/>
              <w:jc w:val="center"/>
            </w:pPr>
          </w:p>
          <w:p w:rsidR="007F54A9" w:rsidRPr="00412A8F" w:rsidRDefault="007F54A9" w:rsidP="007A69FD">
            <w:pPr>
              <w:spacing w:after="0" w:line="360" w:lineRule="auto"/>
              <w:ind w:left="5372"/>
              <w:jc w:val="center"/>
            </w:pPr>
            <w:proofErr w:type="gramStart"/>
            <w:r w:rsidRPr="00412A8F">
              <w:t>O(A</w:t>
            </w:r>
            <w:proofErr w:type="gramEnd"/>
            <w:r w:rsidRPr="00412A8F">
              <w:t xml:space="preserve">) </w:t>
            </w:r>
            <w:r w:rsidR="00412A8F">
              <w:t>Aluno(a)/Encarregado de Educação</w:t>
            </w:r>
          </w:p>
          <w:p w:rsidR="007F54A9" w:rsidRPr="00412A8F" w:rsidRDefault="007F54A9" w:rsidP="007A69FD">
            <w:pPr>
              <w:spacing w:after="0" w:line="240" w:lineRule="auto"/>
              <w:ind w:left="5369"/>
              <w:jc w:val="center"/>
            </w:pPr>
          </w:p>
          <w:p w:rsidR="0027110F" w:rsidRPr="00412A8F" w:rsidRDefault="007F54A9" w:rsidP="007A69FD">
            <w:pPr>
              <w:spacing w:after="0" w:line="360" w:lineRule="auto"/>
              <w:ind w:left="5372"/>
              <w:jc w:val="center"/>
            </w:pPr>
            <w:r w:rsidRPr="00412A8F">
              <w:t>__________________________________</w:t>
            </w:r>
          </w:p>
          <w:p w:rsidR="00B1221B" w:rsidRPr="00412A8F" w:rsidRDefault="00B1221B" w:rsidP="005835CB">
            <w:pPr>
              <w:spacing w:after="0" w:line="360" w:lineRule="auto"/>
            </w:pPr>
          </w:p>
        </w:tc>
      </w:tr>
    </w:tbl>
    <w:p w:rsidR="006516CA" w:rsidRPr="007A69FD" w:rsidRDefault="006516CA" w:rsidP="007A69FD">
      <w:pPr>
        <w:spacing w:after="0" w:line="240" w:lineRule="auto"/>
        <w:rPr>
          <w:sz w:val="14"/>
        </w:rPr>
      </w:pPr>
    </w:p>
    <w:sectPr w:rsidR="006516CA" w:rsidRPr="007A69FD" w:rsidSect="007A69FD">
      <w:footerReference w:type="default" r:id="rId13"/>
      <w:pgSz w:w="12240" w:h="15840"/>
      <w:pgMar w:top="568" w:right="1080" w:bottom="284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5AA" w:rsidRDefault="00DD25AA" w:rsidP="00C3342C">
      <w:pPr>
        <w:spacing w:after="0" w:line="240" w:lineRule="auto"/>
      </w:pPr>
      <w:r>
        <w:separator/>
      </w:r>
    </w:p>
  </w:endnote>
  <w:endnote w:type="continuationSeparator" w:id="0">
    <w:p w:rsidR="00DD25AA" w:rsidRDefault="00DD25AA" w:rsidP="00C33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42C" w:rsidRPr="00C3342C" w:rsidRDefault="003169D0" w:rsidP="00C3342C">
    <w:pPr>
      <w:pStyle w:val="Rodap"/>
      <w:jc w:val="right"/>
      <w:rPr>
        <w:sz w:val="12"/>
      </w:rPr>
    </w:pPr>
    <w:r>
      <w:rPr>
        <w:sz w:val="12"/>
      </w:rPr>
      <w:t>MOD.SER.ADM|</w:t>
    </w:r>
    <w:r w:rsidR="00412A8F">
      <w:rPr>
        <w:sz w:val="12"/>
      </w:rPr>
      <w:t>31|2020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5AA" w:rsidRDefault="00DD25AA" w:rsidP="00C3342C">
      <w:pPr>
        <w:spacing w:after="0" w:line="240" w:lineRule="auto"/>
      </w:pPr>
      <w:r>
        <w:separator/>
      </w:r>
    </w:p>
  </w:footnote>
  <w:footnote w:type="continuationSeparator" w:id="0">
    <w:p w:rsidR="00DD25AA" w:rsidRDefault="00DD25AA" w:rsidP="00C334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216F4"/>
    <w:multiLevelType w:val="hybridMultilevel"/>
    <w:tmpl w:val="A2A2C1B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B8103C"/>
    <w:multiLevelType w:val="hybridMultilevel"/>
    <w:tmpl w:val="C62063AC"/>
    <w:lvl w:ilvl="0" w:tplc="01321B2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D79DB"/>
    <w:multiLevelType w:val="hybridMultilevel"/>
    <w:tmpl w:val="9C862A48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CB3F31"/>
    <w:multiLevelType w:val="hybridMultilevel"/>
    <w:tmpl w:val="AC20DEF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03C4C"/>
    <w:multiLevelType w:val="hybridMultilevel"/>
    <w:tmpl w:val="C62063AC"/>
    <w:lvl w:ilvl="0" w:tplc="01321B2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FD25B3"/>
    <w:multiLevelType w:val="hybridMultilevel"/>
    <w:tmpl w:val="DDA2152C"/>
    <w:lvl w:ilvl="0" w:tplc="FFFFFFFF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ocumentProtection w:edit="forms" w:enforcement="1" w:cryptProviderType="rsaFull" w:cryptAlgorithmClass="hash" w:cryptAlgorithmType="typeAny" w:cryptAlgorithmSid="4" w:cryptSpinCount="100000" w:hash="cXFx4h7zOIuJNsrlMVJGIv/7EPM=" w:salt="lWhf6KMRUYZXvV8LJAn+7w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0B3"/>
    <w:rsid w:val="00047BB4"/>
    <w:rsid w:val="0005725D"/>
    <w:rsid w:val="000878A5"/>
    <w:rsid w:val="00097308"/>
    <w:rsid w:val="000A291A"/>
    <w:rsid w:val="000E00CF"/>
    <w:rsid w:val="00143105"/>
    <w:rsid w:val="0017669A"/>
    <w:rsid w:val="0018504C"/>
    <w:rsid w:val="001C705F"/>
    <w:rsid w:val="001D3C23"/>
    <w:rsid w:val="00245A30"/>
    <w:rsid w:val="00257286"/>
    <w:rsid w:val="00257BAA"/>
    <w:rsid w:val="0027110F"/>
    <w:rsid w:val="002736A0"/>
    <w:rsid w:val="00295AF4"/>
    <w:rsid w:val="002B60B3"/>
    <w:rsid w:val="002E01AF"/>
    <w:rsid w:val="002E6864"/>
    <w:rsid w:val="00301CA2"/>
    <w:rsid w:val="003169D0"/>
    <w:rsid w:val="00397E5A"/>
    <w:rsid w:val="003D29FE"/>
    <w:rsid w:val="003D7CA0"/>
    <w:rsid w:val="00412A8F"/>
    <w:rsid w:val="0041406F"/>
    <w:rsid w:val="00466B16"/>
    <w:rsid w:val="004A4A2C"/>
    <w:rsid w:val="004E09EF"/>
    <w:rsid w:val="004F1F6F"/>
    <w:rsid w:val="00512829"/>
    <w:rsid w:val="0052493D"/>
    <w:rsid w:val="005835CB"/>
    <w:rsid w:val="005862D4"/>
    <w:rsid w:val="00593AB2"/>
    <w:rsid w:val="005C4F17"/>
    <w:rsid w:val="00611CB1"/>
    <w:rsid w:val="006516CA"/>
    <w:rsid w:val="00657FF7"/>
    <w:rsid w:val="00671DA9"/>
    <w:rsid w:val="007062BB"/>
    <w:rsid w:val="00713DBF"/>
    <w:rsid w:val="00735A2C"/>
    <w:rsid w:val="00774B92"/>
    <w:rsid w:val="00784417"/>
    <w:rsid w:val="00790DDE"/>
    <w:rsid w:val="007950BB"/>
    <w:rsid w:val="007A69FD"/>
    <w:rsid w:val="007B29CB"/>
    <w:rsid w:val="007C504D"/>
    <w:rsid w:val="007E226B"/>
    <w:rsid w:val="007F54A9"/>
    <w:rsid w:val="00843220"/>
    <w:rsid w:val="008C1F9B"/>
    <w:rsid w:val="008F1583"/>
    <w:rsid w:val="0091161F"/>
    <w:rsid w:val="00986947"/>
    <w:rsid w:val="00A76673"/>
    <w:rsid w:val="00AD4945"/>
    <w:rsid w:val="00AE0E0A"/>
    <w:rsid w:val="00AE68A5"/>
    <w:rsid w:val="00B00CB1"/>
    <w:rsid w:val="00B1221B"/>
    <w:rsid w:val="00B154F1"/>
    <w:rsid w:val="00B4122A"/>
    <w:rsid w:val="00B47C78"/>
    <w:rsid w:val="00B646CA"/>
    <w:rsid w:val="00B92970"/>
    <w:rsid w:val="00BA4870"/>
    <w:rsid w:val="00C30C08"/>
    <w:rsid w:val="00C3342C"/>
    <w:rsid w:val="00C54DFA"/>
    <w:rsid w:val="00C8156C"/>
    <w:rsid w:val="00CC4300"/>
    <w:rsid w:val="00CE2248"/>
    <w:rsid w:val="00CF1F4A"/>
    <w:rsid w:val="00D061FD"/>
    <w:rsid w:val="00D41F0F"/>
    <w:rsid w:val="00D71822"/>
    <w:rsid w:val="00DA0C0A"/>
    <w:rsid w:val="00DA1BCF"/>
    <w:rsid w:val="00DD25AA"/>
    <w:rsid w:val="00E47C9D"/>
    <w:rsid w:val="00EB29B2"/>
    <w:rsid w:val="00F963B7"/>
    <w:rsid w:val="00FA7CB5"/>
    <w:rsid w:val="00FB5EFB"/>
    <w:rsid w:val="00FC167A"/>
    <w:rsid w:val="00FC223B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header" w:uiPriority="0"/>
    <w:lsdException w:name="Title" w:semiHidden="0" w:uiPriority="4" w:unhideWhenUsed="0" w:qFormat="1"/>
    <w:lsdException w:name="Subtitle" w:semiHidden="0" w:uiPriority="5" w:unhideWhenUsed="0" w:qFormat="1"/>
    <w:lsdException w:name="Salutation" w:uiPriority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0" w:unhideWhenUsed="0" w:qFormat="1"/>
    <w:lsdException w:name="Placeholder Text" w:uiPriority="0" w:qFormat="1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BB4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arcter"/>
    <w:uiPriority w:val="5"/>
    <w:qFormat/>
    <w:rsid w:val="00047BB4"/>
    <w:pPr>
      <w:numPr>
        <w:ilvl w:val="1"/>
      </w:numPr>
      <w:spacing w:after="240" w:line="240" w:lineRule="auto"/>
      <w:jc w:val="center"/>
    </w:pPr>
    <w:rPr>
      <w:rFonts w:eastAsiaTheme="minorEastAsia"/>
      <w:color w:val="000000" w:themeColor="text1" w:themeShade="84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5"/>
    <w:rsid w:val="00047BB4"/>
    <w:rPr>
      <w:rFonts w:eastAsiaTheme="minorEastAsia"/>
      <w:color w:val="000000" w:themeColor="text1" w:themeShade="84"/>
      <w:sz w:val="28"/>
      <w:szCs w:val="28"/>
    </w:rPr>
  </w:style>
  <w:style w:type="table" w:customStyle="1" w:styleId="GrelhadaTabela">
    <w:name w:val="Grelha da Tabela"/>
    <w:basedOn w:val="Tabelanormal"/>
    <w:unhideWhenUsed/>
    <w:qFormat/>
    <w:rsid w:val="00047BB4"/>
    <w:rPr>
      <w:rFonts w:eastAsia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character" w:styleId="TextodoMarcadordePosio">
    <w:name w:val="Placeholder Text"/>
    <w:basedOn w:val="Tipodeletrapredefinidodopargrafo"/>
    <w:semiHidden/>
    <w:qFormat/>
    <w:rsid w:val="00047BB4"/>
  </w:style>
  <w:style w:type="paragraph" w:customStyle="1" w:styleId="TextodeBalo">
    <w:name w:val="Texto de Balão"/>
    <w:basedOn w:val="Normal"/>
    <w:link w:val="CarcterdeTextodeBalo"/>
    <w:uiPriority w:val="99"/>
    <w:semiHidden/>
    <w:unhideWhenUsed/>
    <w:rsid w:val="00047BB4"/>
    <w:rPr>
      <w:rFonts w:ascii="Tahoma" w:hAnsi="Tahoma" w:cs="Tahoma"/>
      <w:sz w:val="16"/>
      <w:szCs w:val="16"/>
    </w:rPr>
  </w:style>
  <w:style w:type="character" w:customStyle="1" w:styleId="CarcterdeTextodeBalo">
    <w:name w:val="Carácter de Texto de Balão"/>
    <w:basedOn w:val="Tipodeletrapredefinidodopargrafo"/>
    <w:link w:val="TextodeBalo"/>
    <w:uiPriority w:val="99"/>
    <w:semiHidden/>
    <w:rsid w:val="00047BB4"/>
    <w:rPr>
      <w:rFonts w:ascii="Tahoma" w:hAnsi="Tahoma" w:cs="Tahoma"/>
      <w:sz w:val="16"/>
      <w:szCs w:val="16"/>
    </w:rPr>
  </w:style>
  <w:style w:type="paragraph" w:customStyle="1" w:styleId="InciodeCarta">
    <w:name w:val="Início de Carta"/>
    <w:basedOn w:val="Normal"/>
    <w:next w:val="Normal"/>
    <w:link w:val="CarcterdeInciodeCarta"/>
    <w:unhideWhenUsed/>
    <w:qFormat/>
    <w:rsid w:val="00047BB4"/>
    <w:rPr>
      <w:rFonts w:asciiTheme="majorHAnsi" w:hAnsiTheme="majorHAnsi"/>
      <w:b/>
    </w:rPr>
  </w:style>
  <w:style w:type="character" w:customStyle="1" w:styleId="CarcterdeInciodeCarta">
    <w:name w:val="Carácter de Início de Carta"/>
    <w:basedOn w:val="Tipodeletrapredefinidodopargrafo"/>
    <w:link w:val="InciodeCarta"/>
    <w:rsid w:val="00047BB4"/>
    <w:rPr>
      <w:rFonts w:asciiTheme="majorHAnsi" w:hAnsiTheme="majorHAnsi" w:cstheme="minorHAnsi"/>
      <w:b/>
      <w:szCs w:val="24"/>
    </w:rPr>
  </w:style>
  <w:style w:type="paragraph" w:styleId="Textodebalo0">
    <w:name w:val="Balloon Text"/>
    <w:basedOn w:val="Normal"/>
    <w:link w:val="TextodebaloCarcter"/>
    <w:uiPriority w:val="99"/>
    <w:semiHidden/>
    <w:unhideWhenUsed/>
    <w:rsid w:val="00911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0"/>
    <w:uiPriority w:val="99"/>
    <w:semiHidden/>
    <w:rsid w:val="009116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A291A"/>
    <w:pPr>
      <w:ind w:left="720"/>
      <w:contextualSpacing/>
    </w:pPr>
  </w:style>
  <w:style w:type="character" w:customStyle="1" w:styleId="apple-converted-space">
    <w:name w:val="apple-converted-space"/>
    <w:basedOn w:val="Tipodeletrapredefinidodopargrafo"/>
    <w:rsid w:val="000A291A"/>
  </w:style>
  <w:style w:type="table" w:styleId="Tabelacomgrelha">
    <w:name w:val="Table Grid"/>
    <w:basedOn w:val="Tabelanormal"/>
    <w:qFormat/>
    <w:rsid w:val="00651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Cabealho">
    <w:name w:val="header"/>
    <w:basedOn w:val="Normal"/>
    <w:link w:val="CabealhoCarcter"/>
    <w:unhideWhenUsed/>
    <w:rsid w:val="006516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rsid w:val="006516CA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C334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3342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header" w:uiPriority="0"/>
    <w:lsdException w:name="Title" w:semiHidden="0" w:uiPriority="4" w:unhideWhenUsed="0" w:qFormat="1"/>
    <w:lsdException w:name="Subtitle" w:semiHidden="0" w:uiPriority="5" w:unhideWhenUsed="0" w:qFormat="1"/>
    <w:lsdException w:name="Salutation" w:uiPriority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0" w:unhideWhenUsed="0" w:qFormat="1"/>
    <w:lsdException w:name="Placeholder Text" w:uiPriority="0" w:qFormat="1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BB4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arcter"/>
    <w:uiPriority w:val="5"/>
    <w:qFormat/>
    <w:rsid w:val="00047BB4"/>
    <w:pPr>
      <w:numPr>
        <w:ilvl w:val="1"/>
      </w:numPr>
      <w:spacing w:after="240" w:line="240" w:lineRule="auto"/>
      <w:jc w:val="center"/>
    </w:pPr>
    <w:rPr>
      <w:rFonts w:eastAsiaTheme="minorEastAsia"/>
      <w:color w:val="000000" w:themeColor="text1" w:themeShade="84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5"/>
    <w:rsid w:val="00047BB4"/>
    <w:rPr>
      <w:rFonts w:eastAsiaTheme="minorEastAsia"/>
      <w:color w:val="000000" w:themeColor="text1" w:themeShade="84"/>
      <w:sz w:val="28"/>
      <w:szCs w:val="28"/>
    </w:rPr>
  </w:style>
  <w:style w:type="table" w:customStyle="1" w:styleId="GrelhadaTabela">
    <w:name w:val="Grelha da Tabela"/>
    <w:basedOn w:val="Tabelanormal"/>
    <w:unhideWhenUsed/>
    <w:qFormat/>
    <w:rsid w:val="00047BB4"/>
    <w:rPr>
      <w:rFonts w:eastAsia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character" w:styleId="TextodoMarcadordePosio">
    <w:name w:val="Placeholder Text"/>
    <w:basedOn w:val="Tipodeletrapredefinidodopargrafo"/>
    <w:semiHidden/>
    <w:qFormat/>
    <w:rsid w:val="00047BB4"/>
  </w:style>
  <w:style w:type="paragraph" w:customStyle="1" w:styleId="TextodeBalo">
    <w:name w:val="Texto de Balão"/>
    <w:basedOn w:val="Normal"/>
    <w:link w:val="CarcterdeTextodeBalo"/>
    <w:uiPriority w:val="99"/>
    <w:semiHidden/>
    <w:unhideWhenUsed/>
    <w:rsid w:val="00047BB4"/>
    <w:rPr>
      <w:rFonts w:ascii="Tahoma" w:hAnsi="Tahoma" w:cs="Tahoma"/>
      <w:sz w:val="16"/>
      <w:szCs w:val="16"/>
    </w:rPr>
  </w:style>
  <w:style w:type="character" w:customStyle="1" w:styleId="CarcterdeTextodeBalo">
    <w:name w:val="Carácter de Texto de Balão"/>
    <w:basedOn w:val="Tipodeletrapredefinidodopargrafo"/>
    <w:link w:val="TextodeBalo"/>
    <w:uiPriority w:val="99"/>
    <w:semiHidden/>
    <w:rsid w:val="00047BB4"/>
    <w:rPr>
      <w:rFonts w:ascii="Tahoma" w:hAnsi="Tahoma" w:cs="Tahoma"/>
      <w:sz w:val="16"/>
      <w:szCs w:val="16"/>
    </w:rPr>
  </w:style>
  <w:style w:type="paragraph" w:customStyle="1" w:styleId="InciodeCarta">
    <w:name w:val="Início de Carta"/>
    <w:basedOn w:val="Normal"/>
    <w:next w:val="Normal"/>
    <w:link w:val="CarcterdeInciodeCarta"/>
    <w:unhideWhenUsed/>
    <w:qFormat/>
    <w:rsid w:val="00047BB4"/>
    <w:rPr>
      <w:rFonts w:asciiTheme="majorHAnsi" w:hAnsiTheme="majorHAnsi"/>
      <w:b/>
    </w:rPr>
  </w:style>
  <w:style w:type="character" w:customStyle="1" w:styleId="CarcterdeInciodeCarta">
    <w:name w:val="Carácter de Início de Carta"/>
    <w:basedOn w:val="Tipodeletrapredefinidodopargrafo"/>
    <w:link w:val="InciodeCarta"/>
    <w:rsid w:val="00047BB4"/>
    <w:rPr>
      <w:rFonts w:asciiTheme="majorHAnsi" w:hAnsiTheme="majorHAnsi" w:cstheme="minorHAnsi"/>
      <w:b/>
      <w:szCs w:val="24"/>
    </w:rPr>
  </w:style>
  <w:style w:type="paragraph" w:styleId="Textodebalo0">
    <w:name w:val="Balloon Text"/>
    <w:basedOn w:val="Normal"/>
    <w:link w:val="TextodebaloCarcter"/>
    <w:uiPriority w:val="99"/>
    <w:semiHidden/>
    <w:unhideWhenUsed/>
    <w:rsid w:val="00911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0"/>
    <w:uiPriority w:val="99"/>
    <w:semiHidden/>
    <w:rsid w:val="009116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A291A"/>
    <w:pPr>
      <w:ind w:left="720"/>
      <w:contextualSpacing/>
    </w:pPr>
  </w:style>
  <w:style w:type="character" w:customStyle="1" w:styleId="apple-converted-space">
    <w:name w:val="apple-converted-space"/>
    <w:basedOn w:val="Tipodeletrapredefinidodopargrafo"/>
    <w:rsid w:val="000A291A"/>
  </w:style>
  <w:style w:type="table" w:styleId="Tabelacomgrelha">
    <w:name w:val="Table Grid"/>
    <w:basedOn w:val="Tabelanormal"/>
    <w:qFormat/>
    <w:rsid w:val="00651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Cabealho">
    <w:name w:val="header"/>
    <w:basedOn w:val="Normal"/>
    <w:link w:val="CabealhoCarcter"/>
    <w:unhideWhenUsed/>
    <w:rsid w:val="006516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rsid w:val="006516CA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C334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3342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4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dor\AppData\Roaming\Microsoft\Modelos\Academic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09685859169422C8CECB3362658D9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9E3AC3-A510-45E6-8EDA-49EDCEBB8836}"/>
      </w:docPartPr>
      <w:docPartBody>
        <w:p w:rsidR="000E3513" w:rsidRDefault="000E3513">
          <w:pPr>
            <w:pStyle w:val="509685859169422C8CECB3362658D942"/>
          </w:pPr>
          <w:r>
            <w:rPr>
              <w:rStyle w:val="TextodoMarcadordePosio"/>
            </w:rPr>
            <w:t>[Nome da Organização]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E3513"/>
    <w:rsid w:val="00014BF3"/>
    <w:rsid w:val="00023A9C"/>
    <w:rsid w:val="000A3E3F"/>
    <w:rsid w:val="000E3513"/>
    <w:rsid w:val="0010325B"/>
    <w:rsid w:val="001E6506"/>
    <w:rsid w:val="00352B42"/>
    <w:rsid w:val="004430E0"/>
    <w:rsid w:val="00875F72"/>
    <w:rsid w:val="00A31583"/>
    <w:rsid w:val="00A71DE0"/>
    <w:rsid w:val="00AD6510"/>
    <w:rsid w:val="00B04896"/>
    <w:rsid w:val="00F42EA7"/>
    <w:rsid w:val="00F6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513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A71DE0"/>
  </w:style>
  <w:style w:type="paragraph" w:customStyle="1" w:styleId="1070FA309DB34E12A905B4D1360EBCD1">
    <w:name w:val="1070FA309DB34E12A905B4D1360EBCD1"/>
    <w:rsid w:val="000E3513"/>
  </w:style>
  <w:style w:type="paragraph" w:customStyle="1" w:styleId="E1EF42080ABB4BC083666ECC763A6801">
    <w:name w:val="E1EF42080ABB4BC083666ECC763A6801"/>
    <w:rsid w:val="000E3513"/>
  </w:style>
  <w:style w:type="paragraph" w:customStyle="1" w:styleId="509685859169422C8CECB3362658D942">
    <w:name w:val="509685859169422C8CECB3362658D942"/>
    <w:rsid w:val="000E3513"/>
  </w:style>
  <w:style w:type="paragraph" w:customStyle="1" w:styleId="DDDAFC376C754A2E9034D54EC93BA1E1">
    <w:name w:val="DDDAFC376C754A2E9034D54EC93BA1E1"/>
    <w:rsid w:val="000E3513"/>
  </w:style>
  <w:style w:type="paragraph" w:customStyle="1" w:styleId="13C8A296F212414F9C855B47198A182E">
    <w:name w:val="13C8A296F212414F9C855B47198A182E"/>
    <w:rsid w:val="000E3513"/>
  </w:style>
  <w:style w:type="paragraph" w:customStyle="1" w:styleId="C6AC9B2B4EC5497DB55C47172A7DE73F">
    <w:name w:val="C6AC9B2B4EC5497DB55C47172A7DE73F"/>
    <w:rsid w:val="000E3513"/>
  </w:style>
  <w:style w:type="paragraph" w:customStyle="1" w:styleId="AAABC32720004DA88212914681B2DF36">
    <w:name w:val="AAABC32720004DA88212914681B2DF36"/>
    <w:rsid w:val="000E3513"/>
  </w:style>
  <w:style w:type="paragraph" w:customStyle="1" w:styleId="FC1AA7D98F1C4563BF4ED3CB4B183C24">
    <w:name w:val="FC1AA7D98F1C4563BF4ED3CB4B183C24"/>
    <w:rsid w:val="000E3513"/>
  </w:style>
  <w:style w:type="paragraph" w:customStyle="1" w:styleId="C9A4CC16D4EF40A48A04CEBC69CFD079">
    <w:name w:val="C9A4CC16D4EF40A48A04CEBC69CFD079"/>
    <w:rsid w:val="000E3513"/>
  </w:style>
  <w:style w:type="paragraph" w:customStyle="1" w:styleId="950028FC1E9B4E64B1C1B18D90F9D658">
    <w:name w:val="950028FC1E9B4E64B1C1B18D90F9D658"/>
    <w:rsid w:val="001E6506"/>
  </w:style>
  <w:style w:type="paragraph" w:customStyle="1" w:styleId="E23A7C7BB3954D0D80DB62E01682C6D0">
    <w:name w:val="E23A7C7BB3954D0D80DB62E01682C6D0"/>
    <w:rsid w:val="00014BF3"/>
  </w:style>
  <w:style w:type="paragraph" w:customStyle="1" w:styleId="6F05FF35FB21436888D7B1919E60BDED">
    <w:name w:val="6F05FF35FB21436888D7B1919E60BDED"/>
    <w:rsid w:val="00014BF3"/>
  </w:style>
  <w:style w:type="paragraph" w:customStyle="1" w:styleId="3FD0CA70D31348C5BFB36991D91A9790">
    <w:name w:val="3FD0CA70D31348C5BFB36991D91A9790"/>
    <w:rsid w:val="00A71DE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Custom Theme">
  <a:themeElements>
    <a:clrScheme name="Personalizado 4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92D050"/>
      </a:accent1>
      <a:accent2>
        <a:srgbClr val="92D050"/>
      </a:accent2>
      <a:accent3>
        <a:srgbClr val="008000"/>
      </a:accent3>
      <a:accent4>
        <a:srgbClr val="003300"/>
      </a:accent4>
      <a:accent5>
        <a:srgbClr val="336600"/>
      </a:accent5>
      <a:accent6>
        <a:srgbClr val="92D050"/>
      </a:accent6>
      <a:hlink>
        <a:srgbClr val="009900"/>
      </a:hlink>
      <a:folHlink>
        <a:srgbClr val="669900"/>
      </a:folHlink>
    </a:clrScheme>
    <a:fontScheme name="Office Fonts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ustomProps>
  <Organization>Escola Secundária Infanta D. Maria</Organization>
  <Fax/>
  <Phone/>
  <Email/>
</CustomProp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5B91B-8F2D-4258-8565-9BA3022266B5}">
  <ds:schemaRefs/>
</ds:datastoreItem>
</file>

<file path=customXml/itemProps2.xml><?xml version="1.0" encoding="utf-8"?>
<ds:datastoreItem xmlns:ds="http://schemas.openxmlformats.org/officeDocument/2006/customXml" ds:itemID="{C1D7BE58-8952-4878-89A8-D356417CE0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C24C22-FB98-4C48-93E1-9D28247EB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AcademicLetter.dotx</Template>
  <TotalTime>1</TotalTime>
  <Pages>1</Pages>
  <Words>132</Words>
  <Characters>713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Letter (Academic design)</vt:lpstr>
      <vt:lpstr>
	</vt:lpstr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(Academic design)</dc:title>
  <dc:creator>Cláudia</dc:creator>
  <cp:lastModifiedBy>Direção</cp:lastModifiedBy>
  <cp:revision>4</cp:revision>
  <cp:lastPrinted>2020-07-30T16:14:00Z</cp:lastPrinted>
  <dcterms:created xsi:type="dcterms:W3CDTF">2020-07-30T16:16:00Z</dcterms:created>
  <dcterms:modified xsi:type="dcterms:W3CDTF">2020-07-30T16:17:00Z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TC100670359990</vt:lpwstr>
  </property>
</Properties>
</file>