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elhadaTabela"/>
        <w:tblW w:w="5000" w:type="pct"/>
        <w:tblBorders>
          <w:top w:val="none" w:sz="0" w:space="0" w:color="auto"/>
          <w:left w:val="single" w:sz="4" w:space="0" w:color="92D050" w:themeColor="accent1"/>
          <w:bottom w:val="single" w:sz="4" w:space="0" w:color="92D050" w:themeColor="accent1"/>
          <w:right w:val="none" w:sz="0" w:space="0" w:color="auto"/>
          <w:insideH w:val="single" w:sz="4" w:space="0" w:color="92D050" w:themeColor="accent1"/>
          <w:insideV w:val="single" w:sz="4" w:space="0" w:color="92D050" w:themeColor="accent1"/>
        </w:tblBorders>
        <w:tblLayout w:type="fixed"/>
        <w:tblLook w:val="01E0" w:firstRow="1" w:lastRow="1" w:firstColumn="1" w:lastColumn="1" w:noHBand="0" w:noVBand="0"/>
      </w:tblPr>
      <w:tblGrid>
        <w:gridCol w:w="1154"/>
        <w:gridCol w:w="5793"/>
        <w:gridCol w:w="3369"/>
      </w:tblGrid>
      <w:tr w:rsidR="002153F6" w:rsidRPr="00550B53" w:rsidTr="0032562E">
        <w:trPr>
          <w:cantSplit/>
          <w:trHeight w:val="1134"/>
          <w:hidden/>
        </w:trPr>
        <w:tc>
          <w:tcPr>
            <w:tcW w:w="559" w:type="pct"/>
            <w:shd w:val="clear" w:color="auto" w:fill="92D050" w:themeFill="accent2"/>
            <w:noWrap/>
            <w:textDirection w:val="btLr"/>
            <w:tcFitText/>
            <w:vAlign w:val="center"/>
          </w:tcPr>
          <w:p w:rsidR="002153F6" w:rsidRPr="00541755" w:rsidRDefault="002153F6" w:rsidP="00A650BF">
            <w:pPr>
              <w:spacing w:after="0" w:line="240" w:lineRule="auto"/>
              <w:ind w:left="113" w:right="113"/>
              <w:jc w:val="center"/>
              <w:rPr>
                <w:b/>
                <w:vanish/>
                <w:color w:val="FFFFFF" w:themeColor="background1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808" w:type="pct"/>
            <w:tcBorders>
              <w:bottom w:val="nil"/>
              <w:right w:val="nil"/>
            </w:tcBorders>
            <w:vAlign w:val="center"/>
          </w:tcPr>
          <w:p w:rsidR="008412A0" w:rsidRPr="00541755" w:rsidRDefault="008412A0" w:rsidP="00A650BF">
            <w:pPr>
              <w:spacing w:after="0" w:line="240" w:lineRule="auto"/>
              <w:rPr>
                <w:b/>
                <w:vanish/>
                <w:sz w:val="16"/>
                <w:szCs w:val="16"/>
              </w:rPr>
            </w:pPr>
          </w:p>
        </w:tc>
        <w:tc>
          <w:tcPr>
            <w:tcW w:w="1633" w:type="pct"/>
            <w:tcBorders>
              <w:top w:val="nil"/>
              <w:left w:val="nil"/>
              <w:bottom w:val="nil"/>
            </w:tcBorders>
            <w:vAlign w:val="center"/>
          </w:tcPr>
          <w:p w:rsidR="002153F6" w:rsidRPr="00550B53" w:rsidRDefault="002153F6" w:rsidP="00A650BF">
            <w:pPr>
              <w:spacing w:after="0" w:line="240" w:lineRule="auto"/>
              <w:jc w:val="right"/>
              <w:rPr>
                <w:b/>
                <w:vanish/>
                <w:sz w:val="16"/>
                <w:szCs w:val="16"/>
              </w:rPr>
            </w:pPr>
          </w:p>
        </w:tc>
      </w:tr>
    </w:tbl>
    <w:p w:rsidR="00CE0D8A" w:rsidRPr="00CE0D8A" w:rsidRDefault="00CE0D8A" w:rsidP="00CE0D8A">
      <w:pPr>
        <w:spacing w:after="0" w:line="240" w:lineRule="auto"/>
        <w:ind w:left="5245"/>
        <w:rPr>
          <w:rFonts w:ascii="Garamond" w:eastAsia="Times New Roman" w:hAnsi="Garamond" w:cs="Times New Roman"/>
          <w:b/>
          <w:sz w:val="22"/>
          <w:szCs w:val="22"/>
        </w:rPr>
      </w:pPr>
      <w:r w:rsidRPr="00CE0D8A">
        <w:rPr>
          <w:rFonts w:ascii="Garamond" w:eastAsia="Times New Roman" w:hAnsi="Garamond" w:cs="Times New Roman"/>
          <w:b/>
          <w:sz w:val="22"/>
          <w:szCs w:val="22"/>
        </w:rPr>
        <w:t xml:space="preserve">Exmo. Senhor </w:t>
      </w:r>
    </w:p>
    <w:p w:rsidR="00CE0D8A" w:rsidRPr="00CE0D8A" w:rsidRDefault="00CE0D8A" w:rsidP="00CE0D8A">
      <w:pPr>
        <w:spacing w:after="0" w:line="240" w:lineRule="auto"/>
        <w:ind w:left="5245"/>
        <w:rPr>
          <w:rFonts w:ascii="Garamond" w:eastAsia="Times New Roman" w:hAnsi="Garamond" w:cs="Times New Roman"/>
          <w:b/>
          <w:sz w:val="22"/>
          <w:szCs w:val="22"/>
        </w:rPr>
      </w:pPr>
      <w:r w:rsidRPr="00CE0D8A">
        <w:rPr>
          <w:rFonts w:ascii="Garamond" w:eastAsia="Times New Roman" w:hAnsi="Garamond" w:cs="Times New Roman"/>
          <w:b/>
          <w:sz w:val="22"/>
          <w:szCs w:val="22"/>
        </w:rPr>
        <w:t xml:space="preserve">Presidente do Conselho Geral </w:t>
      </w:r>
    </w:p>
    <w:p w:rsidR="00CE0D8A" w:rsidRPr="00CE0D8A" w:rsidRDefault="00CE0D8A" w:rsidP="00CE0D8A">
      <w:pPr>
        <w:spacing w:after="0" w:line="240" w:lineRule="auto"/>
        <w:ind w:left="5245"/>
        <w:rPr>
          <w:rFonts w:ascii="Garamond" w:eastAsia="Times New Roman" w:hAnsi="Garamond" w:cs="Times New Roman"/>
          <w:b/>
          <w:sz w:val="22"/>
          <w:szCs w:val="22"/>
        </w:rPr>
      </w:pPr>
      <w:proofErr w:type="gramStart"/>
      <w:r w:rsidRPr="00CE0D8A">
        <w:rPr>
          <w:rFonts w:ascii="Garamond" w:eastAsia="Times New Roman" w:hAnsi="Garamond" w:cs="Times New Roman"/>
          <w:b/>
          <w:sz w:val="22"/>
          <w:szCs w:val="22"/>
        </w:rPr>
        <w:t>da</w:t>
      </w:r>
      <w:proofErr w:type="gramEnd"/>
      <w:r w:rsidRPr="00CE0D8A">
        <w:rPr>
          <w:rFonts w:ascii="Garamond" w:eastAsia="Times New Roman" w:hAnsi="Garamond" w:cs="Times New Roman"/>
          <w:b/>
          <w:sz w:val="22"/>
          <w:szCs w:val="22"/>
        </w:rPr>
        <w:t xml:space="preserve"> Escola Secundária Infanta D. Maria </w:t>
      </w:r>
    </w:p>
    <w:p w:rsidR="00CE0D8A" w:rsidRPr="00CE0D8A" w:rsidRDefault="0084461B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 w:rsidRPr="00CE0D8A">
        <w:rPr>
          <w:rFonts w:ascii="Bookman Old Style" w:eastAsia="Times New Roman" w:hAnsi="Bookman Old Style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F5A3D0" wp14:editId="289A46E5">
                <wp:simplePos x="0" y="0"/>
                <wp:positionH relativeFrom="margin">
                  <wp:posOffset>548005</wp:posOffset>
                </wp:positionH>
                <wp:positionV relativeFrom="paragraph">
                  <wp:posOffset>129540</wp:posOffset>
                </wp:positionV>
                <wp:extent cx="5267325" cy="434340"/>
                <wp:effectExtent l="0" t="0" r="28575" b="22860"/>
                <wp:wrapNone/>
                <wp:docPr id="11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7325" cy="43434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0D8A" w:rsidRPr="00305733" w:rsidRDefault="00CE0D8A" w:rsidP="00CE0D8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305733">
                              <w:rPr>
                                <w:sz w:val="22"/>
                                <w:szCs w:val="22"/>
                              </w:rPr>
                              <w:t>NOME: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1" o:spid="_x0000_s1026" type="#_x0000_t202" style="position:absolute;left:0;text-align:left;margin-left:43.15pt;margin-top:10.2pt;width:414.75pt;height:34.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" fillcolor="#f2f2f2">
                <v:textbox>
                  <w:txbxContent>
                    <w:p w:rsidR="00CE0D8A" w:rsidRPr="00305733" w:rsidRDefault="00CE0D8A" w:rsidP="00CE0D8A">
                      <w:pPr>
                        <w:rPr>
                          <w:sz w:val="22"/>
                          <w:szCs w:val="22"/>
                        </w:rPr>
                      </w:pPr>
                      <w:r w:rsidRPr="00305733">
                        <w:rPr>
                          <w:sz w:val="22"/>
                          <w:szCs w:val="22"/>
                        </w:rPr>
                        <w:t>NOME: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 w:rsidRPr="00CE0D8A">
        <w:rPr>
          <w:rFonts w:ascii="Bookman Old Style" w:eastAsia="Times New Roman" w:hAnsi="Bookman Old Style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E11AB0" wp14:editId="3EC998BF">
                <wp:simplePos x="0" y="0"/>
                <wp:positionH relativeFrom="margin">
                  <wp:align>center</wp:align>
                </wp:positionH>
                <wp:positionV relativeFrom="paragraph">
                  <wp:posOffset>38100</wp:posOffset>
                </wp:positionV>
                <wp:extent cx="5267325" cy="609600"/>
                <wp:effectExtent l="0" t="0" r="28575" b="19050"/>
                <wp:wrapNone/>
                <wp:docPr id="9" name="Caixa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7325" cy="6096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0D8A" w:rsidRDefault="00CE0D8A" w:rsidP="00CE0D8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FILIAÇÃO</w:t>
                            </w:r>
                            <w:r w:rsidRPr="00305733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:rsidR="00CE0D8A" w:rsidRPr="00305733" w:rsidRDefault="00CE0D8A" w:rsidP="00CE0D8A">
                            <w:pPr>
                              <w:rPr>
                                <w:sz w:val="16"/>
                                <w:szCs w:val="16"/>
                                <w:vertAlign w:val="superscript"/>
                              </w:rPr>
                            </w:pPr>
                          </w:p>
                          <w:p w:rsidR="00CE0D8A" w:rsidRPr="00305733" w:rsidRDefault="00CE0D8A" w:rsidP="00CE0D8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9" o:spid="_x0000_s1027" type="#_x0000_t202" style="position:absolute;left:0;text-align:left;margin-left:0;margin-top:3pt;width:414.75pt;height:48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" fillcolor="#f2f2f2">
                <v:textbox>
                  <w:txbxContent>
                    <w:p w:rsidR="00CE0D8A" w:rsidRDefault="00CE0D8A" w:rsidP="00CE0D8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FILIAÇÃO</w:t>
                      </w:r>
                      <w:r w:rsidRPr="00305733">
                        <w:rPr>
                          <w:sz w:val="22"/>
                          <w:szCs w:val="22"/>
                        </w:rPr>
                        <w:t>:</w:t>
                      </w:r>
                    </w:p>
                    <w:p w:rsidR="00CE0D8A" w:rsidRPr="00305733" w:rsidRDefault="00CE0D8A" w:rsidP="00CE0D8A">
                      <w:pPr>
                        <w:rPr>
                          <w:sz w:val="16"/>
                          <w:szCs w:val="16"/>
                          <w:vertAlign w:val="superscript"/>
                        </w:rPr>
                      </w:pPr>
                    </w:p>
                    <w:p w:rsidR="00CE0D8A" w:rsidRPr="00305733" w:rsidRDefault="00CE0D8A" w:rsidP="00CE0D8A">
                      <w:pPr>
                        <w:rPr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sz w:val="22"/>
                          <w:szCs w:val="22"/>
                        </w:rPr>
                        <w:t>e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 w:rsidRPr="00CE0D8A">
        <w:rPr>
          <w:rFonts w:ascii="Bookman Old Style" w:eastAsia="Times New Roman" w:hAnsi="Bookman Old Style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D2A197" wp14:editId="3E8DEF74">
                <wp:simplePos x="0" y="0"/>
                <wp:positionH relativeFrom="margin">
                  <wp:align>center</wp:align>
                </wp:positionH>
                <wp:positionV relativeFrom="paragraph">
                  <wp:posOffset>107315</wp:posOffset>
                </wp:positionV>
                <wp:extent cx="5267325" cy="295275"/>
                <wp:effectExtent l="0" t="0" r="28575" b="28575"/>
                <wp:wrapNone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7325" cy="2952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0D8A" w:rsidRPr="00305733" w:rsidRDefault="00CE0D8A" w:rsidP="00CE0D8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ESTADO CIVIL</w:t>
                            </w:r>
                            <w:r w:rsidRPr="00305733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ab/>
                              <w:t xml:space="preserve">       NATURALIDADE: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7" o:spid="_x0000_s1028" type="#_x0000_t202" style="position:absolute;left:0;text-align:left;margin-left:0;margin-top:8.45pt;width:414.75pt;height:23.2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" fillcolor="#f2f2f2">
                <v:textbox>
                  <w:txbxContent>
                    <w:p w:rsidR="00CE0D8A" w:rsidRPr="00305733" w:rsidRDefault="00CE0D8A" w:rsidP="00CE0D8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ESTADO CIVIL</w:t>
                      </w:r>
                      <w:r w:rsidRPr="00305733">
                        <w:rPr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  <w:r>
                        <w:rPr>
                          <w:sz w:val="22"/>
                          <w:szCs w:val="22"/>
                        </w:rPr>
                        <w:tab/>
                      </w:r>
                      <w:r>
                        <w:rPr>
                          <w:sz w:val="22"/>
                          <w:szCs w:val="22"/>
                        </w:rPr>
                        <w:tab/>
                        <w:t xml:space="preserve">       NATURALIDADE: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 w:rsidRPr="00CE0D8A">
        <w:rPr>
          <w:rFonts w:ascii="Bookman Old Style" w:eastAsia="Times New Roman" w:hAnsi="Bookman Old Style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2D4D4F" wp14:editId="1AFBAE39">
                <wp:simplePos x="0" y="0"/>
                <wp:positionH relativeFrom="margin">
                  <wp:align>center</wp:align>
                </wp:positionH>
                <wp:positionV relativeFrom="paragraph">
                  <wp:posOffset>21590</wp:posOffset>
                </wp:positionV>
                <wp:extent cx="5267325" cy="771525"/>
                <wp:effectExtent l="0" t="0" r="28575" b="28575"/>
                <wp:wrapNone/>
                <wp:docPr id="5" name="Caixa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7325" cy="7715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0D8A" w:rsidRDefault="00CE0D8A" w:rsidP="00CE0D8A">
                            <w:pPr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DATA DE NASCIMENTO</w:t>
                            </w:r>
                            <w:r w:rsidRPr="00305733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___ / ___ / _____ B.I. / C.</w:t>
                            </w: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C. :</w:t>
                            </w:r>
                            <w:proofErr w:type="gramEnd"/>
                            <w:r>
                              <w:rPr>
                                <w:sz w:val="22"/>
                                <w:szCs w:val="22"/>
                              </w:rPr>
                              <w:t xml:space="preserve"> ________________________</w:t>
                            </w:r>
                          </w:p>
                          <w:p w:rsidR="00C20734" w:rsidRDefault="00C20734" w:rsidP="00CE0D8A">
                            <w:pPr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DATA DE EMISSÃO:___ / __ / </w:t>
                            </w: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___</w:t>
                            </w:r>
                            <w:r w:rsidR="00CE0D8A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VALIDADE</w:t>
                            </w:r>
                            <w:proofErr w:type="gramEnd"/>
                            <w:r>
                              <w:rPr>
                                <w:sz w:val="22"/>
                                <w:szCs w:val="22"/>
                              </w:rPr>
                              <w:t>: ___ / ___ / ___.NIF______________</w:t>
                            </w:r>
                          </w:p>
                          <w:p w:rsidR="00CE0D8A" w:rsidRPr="00305733" w:rsidRDefault="00CE0D8A" w:rsidP="00CE0D8A">
                            <w:pPr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EMISSÃO: ____________________________ NIF: 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9" type="#_x0000_t202" style="position:absolute;left:0;text-align:left;margin-left:0;margin-top:1.7pt;width:414.75pt;height:60.7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" fillcolor="#f2f2f2">
                <v:textbox>
                  <w:txbxContent>
                    <w:p w:rsidR="00CE0D8A" w:rsidRDefault="00CE0D8A" w:rsidP="00CE0D8A">
                      <w:pPr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DATA DE NASCIMENTO</w:t>
                      </w:r>
                      <w:r w:rsidRPr="00305733">
                        <w:rPr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sz w:val="22"/>
                          <w:szCs w:val="22"/>
                        </w:rPr>
                        <w:t xml:space="preserve"> ___ / ___ / _____ B.I. / C.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 xml:space="preserve">C. 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>: ________________________</w:t>
                      </w:r>
                    </w:p>
                    <w:p w:rsidR="00C20734" w:rsidRDefault="00C20734" w:rsidP="00CE0D8A">
                      <w:pPr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DATA DE EMISSÃO:___ / __ / 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>___</w:t>
                      </w:r>
                      <w:r w:rsidR="00CE0D8A">
                        <w:rPr>
                          <w:sz w:val="22"/>
                          <w:szCs w:val="22"/>
                        </w:rPr>
                        <w:t xml:space="preserve">   </w:t>
                      </w:r>
                      <w:r>
                        <w:rPr>
                          <w:sz w:val="22"/>
                          <w:szCs w:val="22"/>
                        </w:rPr>
                        <w:t>VALIDADE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>: ___ / ___ / ___.NIF______________</w:t>
                      </w:r>
                    </w:p>
                    <w:p w:rsidR="00CE0D8A" w:rsidRPr="00305733" w:rsidRDefault="00CE0D8A" w:rsidP="00CE0D8A">
                      <w:pPr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EMISSÃO: ____________________________ NIF: 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4D4BAD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  <w:r w:rsidRPr="00CE0D8A">
        <w:rPr>
          <w:rFonts w:ascii="Bookman Old Style" w:eastAsia="Times New Roman" w:hAnsi="Bookman Old Style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24B798" wp14:editId="33A42BF2">
                <wp:simplePos x="0" y="0"/>
                <wp:positionH relativeFrom="margin">
                  <wp:align>center</wp:align>
                </wp:positionH>
                <wp:positionV relativeFrom="paragraph">
                  <wp:posOffset>114300</wp:posOffset>
                </wp:positionV>
                <wp:extent cx="5267325" cy="771525"/>
                <wp:effectExtent l="0" t="0" r="28575" b="28575"/>
                <wp:wrapNone/>
                <wp:docPr id="6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7325" cy="7715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0D8A" w:rsidRDefault="00CE0D8A" w:rsidP="00CE0D8A">
                            <w:pPr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RESIDÊNCIA: _______________________________________________________</w:t>
                            </w:r>
                          </w:p>
                          <w:p w:rsidR="00CE0D8A" w:rsidRDefault="00524516" w:rsidP="00CE0D8A">
                            <w:pPr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CÓDIGO POSTAL: _____ - ____</w:t>
                            </w:r>
                            <w:r w:rsidR="00C20734">
                              <w:rPr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20734">
                              <w:rPr>
                                <w:sz w:val="22"/>
                                <w:szCs w:val="22"/>
                              </w:rPr>
                              <w:t>LOCALIDADE_____________.TELEM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r w:rsidR="00C20734">
                              <w:rPr>
                                <w:sz w:val="22"/>
                                <w:szCs w:val="22"/>
                              </w:rPr>
                              <w:t>___________</w:t>
                            </w:r>
                          </w:p>
                          <w:p w:rsidR="00CE0D8A" w:rsidRPr="00305733" w:rsidRDefault="00CE0D8A" w:rsidP="00CE0D8A">
                            <w:pPr>
                              <w:spacing w:line="360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TELEFONE: </w:t>
                            </w: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_______________________   TELEMÓVEL</w:t>
                            </w:r>
                            <w:proofErr w:type="gramEnd"/>
                            <w:r>
                              <w:rPr>
                                <w:sz w:val="22"/>
                                <w:szCs w:val="22"/>
                              </w:rPr>
                              <w:t>: 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6" o:spid="_x0000_s1030" type="#_x0000_t202" style="position:absolute;left:0;text-align:left;margin-left:0;margin-top:9pt;width:414.75pt;height:60.75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" fillcolor="#f2f2f2">
                <v:textbox>
                  <w:txbxContent>
                    <w:p w:rsidR="00CE0D8A" w:rsidRDefault="00CE0D8A" w:rsidP="00CE0D8A">
                      <w:pPr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RESIDÊNCIA: _______________________________________________________</w:t>
                      </w:r>
                    </w:p>
                    <w:p w:rsidR="00CE0D8A" w:rsidRDefault="00524516" w:rsidP="00CE0D8A">
                      <w:pPr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CÓDIGO POSTAL: _____ - ____</w:t>
                      </w:r>
                      <w:r w:rsidR="00C20734">
                        <w:rPr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C20734">
                        <w:rPr>
                          <w:sz w:val="22"/>
                          <w:szCs w:val="22"/>
                        </w:rPr>
                        <w:t>LOCALIDADE_____________.TELEM</w:t>
                      </w:r>
                      <w:r>
                        <w:rPr>
                          <w:sz w:val="22"/>
                          <w:szCs w:val="22"/>
                        </w:rPr>
                        <w:t>.</w:t>
                      </w:r>
                      <w:r w:rsidR="00C20734">
                        <w:rPr>
                          <w:sz w:val="22"/>
                          <w:szCs w:val="22"/>
                        </w:rPr>
                        <w:t>___________</w:t>
                      </w:r>
                    </w:p>
                    <w:p w:rsidR="00CE0D8A" w:rsidRPr="00305733" w:rsidRDefault="00CE0D8A" w:rsidP="00CE0D8A">
                      <w:pPr>
                        <w:spacing w:line="360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TELEFONE: </w:t>
                      </w:r>
                      <w:proofErr w:type="gramStart"/>
                      <w:r>
                        <w:rPr>
                          <w:sz w:val="22"/>
                          <w:szCs w:val="22"/>
                        </w:rPr>
                        <w:t>_______________________   TELEMÓVEL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>: 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CE0D8A" w:rsidRPr="00CE0D8A" w:rsidRDefault="004D4BAD" w:rsidP="00CE0D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CE0D8A">
        <w:rPr>
          <w:rFonts w:ascii="Bookman Old Style" w:eastAsia="Times New Roman" w:hAnsi="Bookman Old Style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77EA60" wp14:editId="0D67326E">
                <wp:simplePos x="0" y="0"/>
                <wp:positionH relativeFrom="margin">
                  <wp:align>center</wp:align>
                </wp:positionH>
                <wp:positionV relativeFrom="paragraph">
                  <wp:posOffset>54610</wp:posOffset>
                </wp:positionV>
                <wp:extent cx="5286375" cy="400050"/>
                <wp:effectExtent l="0" t="0" r="28575" b="19050"/>
                <wp:wrapNone/>
                <wp:docPr id="3" name="Caixa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6375" cy="4000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0D8A" w:rsidRPr="00305733" w:rsidRDefault="00CE0D8A" w:rsidP="00CE0D8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HABILITAÇÕES LITERÁRIAS</w:t>
                            </w:r>
                            <w:r w:rsidRPr="00305733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3" o:spid="_x0000_s1031" type="#_x0000_t202" style="position:absolute;left:0;text-align:left;margin-left:0;margin-top:4.3pt;width:416.25pt;height:31.5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" fillcolor="#f2f2f2">
                <v:textbox>
                  <w:txbxContent>
                    <w:p w:rsidR="00CE0D8A" w:rsidRPr="00305733" w:rsidRDefault="00CE0D8A" w:rsidP="00CE0D8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HABILITAÇÕES LITERÁRIAS</w:t>
                      </w:r>
                      <w:r w:rsidRPr="00305733">
                        <w:rPr>
                          <w:sz w:val="22"/>
                          <w:szCs w:val="22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4D4BAD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  <w:r w:rsidRPr="00CE0D8A">
        <w:rPr>
          <w:rFonts w:ascii="Bookman Old Style" w:eastAsia="Times New Roman" w:hAnsi="Bookman Old Style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302A96" wp14:editId="4DDE8BC4">
                <wp:simplePos x="0" y="0"/>
                <wp:positionH relativeFrom="margin">
                  <wp:align>center</wp:align>
                </wp:positionH>
                <wp:positionV relativeFrom="paragraph">
                  <wp:posOffset>74295</wp:posOffset>
                </wp:positionV>
                <wp:extent cx="5286375" cy="419100"/>
                <wp:effectExtent l="0" t="0" r="28575" b="19050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6375" cy="4191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0D8A" w:rsidRPr="00305733" w:rsidRDefault="00CE0D8A" w:rsidP="00CE0D8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SITUAÇÃO PROFISSIONAL</w:t>
                            </w:r>
                            <w:r w:rsidRPr="00305733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4" o:spid="_x0000_s1032" type="#_x0000_t202" style="position:absolute;left:0;text-align:left;margin-left:0;margin-top:5.85pt;width:416.25pt;height:33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" fillcolor="#f2f2f2">
                <v:textbox>
                  <w:txbxContent>
                    <w:p w:rsidR="00CE0D8A" w:rsidRPr="00305733" w:rsidRDefault="00CE0D8A" w:rsidP="00CE0D8A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SITUAÇÃO PROFISSIONAL</w:t>
                      </w:r>
                      <w:r w:rsidRPr="00305733">
                        <w:rPr>
                          <w:sz w:val="22"/>
                          <w:szCs w:val="22"/>
                        </w:rP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CE0D8A" w:rsidRPr="00CE0D8A" w:rsidRDefault="00CE0D8A" w:rsidP="00CE0D8A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4D4BAD" w:rsidRPr="0045240B" w:rsidRDefault="004D4BAD" w:rsidP="004D4BAD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</w:rPr>
      </w:pPr>
      <w:r w:rsidRPr="0045240B">
        <w:rPr>
          <w:rFonts w:ascii="Garamond" w:eastAsia="Times New Roman" w:hAnsi="Garamond" w:cs="Times New Roman"/>
          <w:sz w:val="20"/>
          <w:szCs w:val="20"/>
        </w:rPr>
        <w:t xml:space="preserve">Solicita a V. </w:t>
      </w:r>
      <w:proofErr w:type="gramStart"/>
      <w:r w:rsidRPr="0045240B">
        <w:rPr>
          <w:rFonts w:ascii="Garamond" w:eastAsia="Times New Roman" w:hAnsi="Garamond" w:cs="Times New Roman"/>
          <w:sz w:val="20"/>
          <w:szCs w:val="20"/>
        </w:rPr>
        <w:t>Ex.ª</w:t>
      </w:r>
      <w:proofErr w:type="gramEnd"/>
      <w:r w:rsidRPr="0045240B">
        <w:rPr>
          <w:rFonts w:ascii="Garamond" w:eastAsia="Times New Roman" w:hAnsi="Garamond" w:cs="Times New Roman"/>
          <w:sz w:val="20"/>
          <w:szCs w:val="20"/>
        </w:rPr>
        <w:t xml:space="preserve"> a admissão ao concurso aberto, pelo aviso de abertura nº </w:t>
      </w:r>
      <w:r w:rsidR="00524516">
        <w:rPr>
          <w:rFonts w:ascii="Garamond" w:eastAsia="Times New Roman" w:hAnsi="Garamond" w:cs="Times New Roman"/>
          <w:sz w:val="20"/>
          <w:szCs w:val="20"/>
        </w:rPr>
        <w:t>_____/2022</w:t>
      </w:r>
      <w:r w:rsidRPr="0045240B">
        <w:rPr>
          <w:rFonts w:ascii="Garamond" w:eastAsia="Times New Roman" w:hAnsi="Garamond" w:cs="Times New Roman"/>
          <w:sz w:val="20"/>
          <w:szCs w:val="20"/>
        </w:rPr>
        <w:t xml:space="preserve"> publicado no Diário da República, 2ª série, N.º</w:t>
      </w:r>
      <w:r w:rsidR="00524516">
        <w:rPr>
          <w:rFonts w:ascii="Garamond" w:eastAsia="Times New Roman" w:hAnsi="Garamond" w:cs="Times New Roman"/>
          <w:sz w:val="20"/>
          <w:szCs w:val="20"/>
        </w:rPr>
        <w:t>___</w:t>
      </w:r>
      <w:r w:rsidR="00D25D03">
        <w:rPr>
          <w:rFonts w:ascii="Garamond" w:eastAsia="Times New Roman" w:hAnsi="Garamond" w:cs="Times New Roman"/>
          <w:sz w:val="20"/>
          <w:szCs w:val="20"/>
        </w:rPr>
        <w:t xml:space="preserve">, de </w:t>
      </w:r>
      <w:r w:rsidR="00524516">
        <w:rPr>
          <w:rFonts w:ascii="Garamond" w:eastAsia="Times New Roman" w:hAnsi="Garamond" w:cs="Times New Roman"/>
          <w:sz w:val="20"/>
          <w:szCs w:val="20"/>
        </w:rPr>
        <w:t>__</w:t>
      </w:r>
      <w:r w:rsidR="00D25D03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="00D25D03">
        <w:rPr>
          <w:rFonts w:ascii="Garamond" w:eastAsia="Times New Roman" w:hAnsi="Garamond" w:cs="Times New Roman"/>
          <w:sz w:val="20"/>
          <w:szCs w:val="20"/>
        </w:rPr>
        <w:t>de</w:t>
      </w:r>
      <w:proofErr w:type="spellEnd"/>
      <w:r w:rsidR="00D25D03">
        <w:rPr>
          <w:rFonts w:ascii="Garamond" w:eastAsia="Times New Roman" w:hAnsi="Garamond" w:cs="Times New Roman"/>
          <w:sz w:val="20"/>
          <w:szCs w:val="20"/>
        </w:rPr>
        <w:t xml:space="preserve"> </w:t>
      </w:r>
      <w:r w:rsidR="00524516">
        <w:rPr>
          <w:rFonts w:ascii="Garamond" w:eastAsia="Times New Roman" w:hAnsi="Garamond" w:cs="Times New Roman"/>
          <w:sz w:val="20"/>
          <w:szCs w:val="20"/>
        </w:rPr>
        <w:t>_____</w:t>
      </w:r>
      <w:r w:rsidRPr="0045240B">
        <w:rPr>
          <w:rFonts w:ascii="Garamond" w:eastAsia="Times New Roman" w:hAnsi="Garamond" w:cs="Times New Roman"/>
          <w:sz w:val="20"/>
          <w:szCs w:val="20"/>
        </w:rPr>
        <w:t>, para recrutamento e eleição do Diretor da Escola Secundária Infanta D. Maria, em Coimbra.</w:t>
      </w:r>
    </w:p>
    <w:tbl>
      <w:tblPr>
        <w:tblpPr w:leftFromText="141" w:rightFromText="141" w:vertAnchor="text" w:horzAnchor="margin" w:tblpXSpec="right" w:tblpY="10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8"/>
      </w:tblGrid>
      <w:tr w:rsidR="004D4BAD" w:rsidRPr="0045240B" w:rsidTr="004D4BAD">
        <w:trPr>
          <w:trHeight w:val="2320"/>
        </w:trPr>
        <w:tc>
          <w:tcPr>
            <w:tcW w:w="4368" w:type="dxa"/>
            <w:tcBorders>
              <w:bottom w:val="single" w:sz="2" w:space="0" w:color="auto"/>
            </w:tcBorders>
            <w:vAlign w:val="center"/>
          </w:tcPr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i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i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9250DD9" wp14:editId="3D9105EA">
                      <wp:simplePos x="0" y="0"/>
                      <wp:positionH relativeFrom="column">
                        <wp:posOffset>2125980</wp:posOffset>
                      </wp:positionH>
                      <wp:positionV relativeFrom="paragraph">
                        <wp:posOffset>27940</wp:posOffset>
                      </wp:positionV>
                      <wp:extent cx="114300" cy="114300"/>
                      <wp:effectExtent l="5080" t="8255" r="13970" b="10795"/>
                      <wp:wrapNone/>
                      <wp:docPr id="12" name="Rectângulo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ângulo 12" o:spid="_x0000_s1026" style="position:absolute;margin-left:167.4pt;margin-top:2.2pt;width:9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"/>
                  </w:pict>
                </mc:Fallback>
              </mc:AlternateContent>
            </w:r>
            <w:r w:rsidRPr="0045240B">
              <w:rPr>
                <w:rFonts w:ascii="Garamond" w:eastAsia="Times New Roman" w:hAnsi="Garamond" w:cs="Times New Roman"/>
                <w:b/>
                <w:i/>
                <w:sz w:val="20"/>
                <w:szCs w:val="20"/>
              </w:rPr>
              <w:t>Curriculum Vitae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F9CB1CE" wp14:editId="395E16D6">
                      <wp:simplePos x="0" y="0"/>
                      <wp:positionH relativeFrom="column">
                        <wp:posOffset>2126615</wp:posOffset>
                      </wp:positionH>
                      <wp:positionV relativeFrom="paragraph">
                        <wp:posOffset>15240</wp:posOffset>
                      </wp:positionV>
                      <wp:extent cx="113665" cy="113665"/>
                      <wp:effectExtent l="5715" t="5080" r="13970" b="5080"/>
                      <wp:wrapNone/>
                      <wp:docPr id="13" name="Rectângulo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ângulo 13" o:spid="_x0000_s1026" style="position:absolute;margin-left:167.45pt;margin-top:1.2pt;width:8.95pt;height:8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RUrJQIAAD8EAAAOAAAAZHJzL2Uyb0RvYy54bWysU1FuEzEQ/UfiDpb/yWbTJLSrbKoqJQip&#10;QEXhAI7Xu2vh9Zixk004Tq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"/>
                  </w:pict>
                </mc:Fallback>
              </mc:AlternateContent>
            </w: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Projeto de Intervenção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Outros documentos:</w:t>
            </w:r>
          </w:p>
          <w:p w:rsidR="002E7468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</w:t>
            </w:r>
            <w:r w:rsidR="002E7468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__________________________</w:t>
            </w:r>
          </w:p>
          <w:p w:rsidR="004D4BAD" w:rsidRPr="0045240B" w:rsidRDefault="002E7468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</w:t>
            </w:r>
            <w:r w:rsidR="004D4BAD"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_________________________________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___________________________________</w:t>
            </w:r>
          </w:p>
          <w:p w:rsidR="004D4BAD" w:rsidRPr="0045240B" w:rsidRDefault="004D4BAD" w:rsidP="004D4BAD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sz w:val="20"/>
                <w:szCs w:val="20"/>
              </w:rPr>
            </w:pPr>
            <w:r w:rsidRPr="0045240B">
              <w:rPr>
                <w:rFonts w:ascii="Garamond" w:eastAsia="Times New Roman" w:hAnsi="Garamond" w:cs="Times New Roman"/>
                <w:b/>
                <w:sz w:val="20"/>
                <w:szCs w:val="20"/>
              </w:rPr>
              <w:t>___________________________________</w:t>
            </w:r>
          </w:p>
        </w:tc>
      </w:tr>
    </w:tbl>
    <w:p w:rsidR="004D4BAD" w:rsidRPr="0045240B" w:rsidRDefault="00D25D03" w:rsidP="004D4BAD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</w:rPr>
      </w:pPr>
      <w:r>
        <w:rPr>
          <w:rFonts w:ascii="Garamond" w:eastAsia="Times New Roman" w:hAnsi="Garamond" w:cs="Times New Roman"/>
          <w:sz w:val="20"/>
          <w:szCs w:val="20"/>
        </w:rPr>
        <w:t>Para o efeito,</w:t>
      </w:r>
      <w:r w:rsidR="004D4BAD" w:rsidRPr="0045240B">
        <w:rPr>
          <w:rFonts w:ascii="Garamond" w:eastAsia="Times New Roman" w:hAnsi="Garamond" w:cs="Times New Roman"/>
          <w:sz w:val="20"/>
          <w:szCs w:val="20"/>
        </w:rPr>
        <w:t xml:space="preserve"> anexa os seguintes documentos:</w:t>
      </w:r>
    </w:p>
    <w:p w:rsidR="004D4BAD" w:rsidRPr="004D4BAD" w:rsidRDefault="004D4BAD" w:rsidP="004D4BAD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4D4BAD" w:rsidRPr="004D4BAD" w:rsidRDefault="004D4BAD" w:rsidP="004D4BAD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0"/>
          <w:szCs w:val="20"/>
        </w:rPr>
      </w:pPr>
    </w:p>
    <w:p w:rsidR="004D4BAD" w:rsidRPr="004D4BAD" w:rsidRDefault="004D4BAD" w:rsidP="004D4BAD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0"/>
          <w:szCs w:val="20"/>
        </w:rPr>
      </w:pPr>
    </w:p>
    <w:p w:rsidR="004D4BAD" w:rsidRPr="0084461B" w:rsidRDefault="004D4BAD" w:rsidP="004D4BAD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2"/>
          <w:szCs w:val="22"/>
        </w:rPr>
      </w:pPr>
      <w:r w:rsidRPr="0084461B">
        <w:rPr>
          <w:rFonts w:ascii="Garamond" w:eastAsia="Times New Roman" w:hAnsi="Garamond" w:cs="Times New Roman"/>
          <w:b/>
          <w:sz w:val="22"/>
          <w:szCs w:val="22"/>
        </w:rPr>
        <w:t>Pede Deferimento</w:t>
      </w:r>
    </w:p>
    <w:p w:rsidR="004D4BAD" w:rsidRPr="0084461B" w:rsidRDefault="004D4BAD" w:rsidP="004D4BAD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2"/>
          <w:szCs w:val="22"/>
        </w:rPr>
      </w:pPr>
    </w:p>
    <w:p w:rsidR="004D4BAD" w:rsidRPr="0084461B" w:rsidRDefault="004D4BAD" w:rsidP="004D4BAD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2"/>
          <w:szCs w:val="22"/>
        </w:rPr>
      </w:pPr>
      <w:r w:rsidRPr="0084461B">
        <w:rPr>
          <w:rFonts w:ascii="Garamond" w:eastAsia="Times New Roman" w:hAnsi="Garamond" w:cs="Times New Roman"/>
          <w:b/>
          <w:sz w:val="22"/>
          <w:szCs w:val="22"/>
        </w:rPr>
        <w:t xml:space="preserve">Coimbra ____ de ___________ </w:t>
      </w:r>
      <w:proofErr w:type="spellStart"/>
      <w:r w:rsidRPr="0084461B">
        <w:rPr>
          <w:rFonts w:ascii="Garamond" w:eastAsia="Times New Roman" w:hAnsi="Garamond" w:cs="Times New Roman"/>
          <w:b/>
          <w:sz w:val="22"/>
          <w:szCs w:val="22"/>
        </w:rPr>
        <w:t>de</w:t>
      </w:r>
      <w:proofErr w:type="spellEnd"/>
      <w:r w:rsidRPr="0084461B">
        <w:rPr>
          <w:rFonts w:ascii="Garamond" w:eastAsia="Times New Roman" w:hAnsi="Garamond" w:cs="Times New Roman"/>
          <w:b/>
          <w:sz w:val="22"/>
          <w:szCs w:val="22"/>
        </w:rPr>
        <w:t xml:space="preserve"> 20</w:t>
      </w:r>
      <w:r w:rsidR="00524516">
        <w:rPr>
          <w:rFonts w:ascii="Garamond" w:eastAsia="Times New Roman" w:hAnsi="Garamond" w:cs="Times New Roman"/>
          <w:b/>
          <w:sz w:val="22"/>
          <w:szCs w:val="22"/>
        </w:rPr>
        <w:t>22</w:t>
      </w:r>
    </w:p>
    <w:p w:rsidR="004D4BAD" w:rsidRPr="0084461B" w:rsidRDefault="004D4BAD" w:rsidP="004D4BAD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2"/>
          <w:szCs w:val="22"/>
        </w:rPr>
      </w:pPr>
    </w:p>
    <w:p w:rsidR="004D4BAD" w:rsidRPr="0084461B" w:rsidRDefault="004D4BAD" w:rsidP="004D4BAD">
      <w:pPr>
        <w:spacing w:after="0" w:line="240" w:lineRule="auto"/>
        <w:jc w:val="center"/>
        <w:rPr>
          <w:rFonts w:ascii="Garamond" w:eastAsia="Times New Roman" w:hAnsi="Garamond" w:cs="Times New Roman"/>
          <w:b/>
          <w:sz w:val="22"/>
          <w:szCs w:val="22"/>
        </w:rPr>
      </w:pPr>
    </w:p>
    <w:p w:rsidR="004D4BAD" w:rsidRPr="004D4BAD" w:rsidRDefault="004D4BAD" w:rsidP="004D4BAD">
      <w:pPr>
        <w:spacing w:after="0" w:line="240" w:lineRule="auto"/>
        <w:rPr>
          <w:rFonts w:ascii="Bookman Old Style" w:eastAsia="Times New Roman" w:hAnsi="Bookman Old Style" w:cs="Times New Roman"/>
          <w:b/>
          <w:sz w:val="20"/>
          <w:szCs w:val="20"/>
        </w:rPr>
      </w:pPr>
      <w:r>
        <w:rPr>
          <w:rFonts w:ascii="Bookman Old Style" w:eastAsia="Times New Roman" w:hAnsi="Bookman Old Style" w:cs="Times New Roman"/>
          <w:b/>
          <w:sz w:val="20"/>
          <w:szCs w:val="20"/>
        </w:rPr>
        <w:t xml:space="preserve">                 </w:t>
      </w:r>
      <w:r w:rsidRPr="004D4BAD">
        <w:rPr>
          <w:rFonts w:ascii="Bookman Old Style" w:eastAsia="Times New Roman" w:hAnsi="Bookman Old Style" w:cs="Times New Roman"/>
          <w:b/>
          <w:sz w:val="20"/>
          <w:szCs w:val="20"/>
        </w:rPr>
        <w:t>_________________________________</w:t>
      </w:r>
    </w:p>
    <w:p w:rsidR="00CE0D8A" w:rsidRPr="002E7468" w:rsidRDefault="004D4BAD" w:rsidP="002E7468">
      <w:pPr>
        <w:spacing w:after="0" w:line="240" w:lineRule="auto"/>
        <w:rPr>
          <w:rFonts w:ascii="Garamond" w:eastAsia="Times New Roman" w:hAnsi="Garamond" w:cs="Times New Roman"/>
          <w:b/>
          <w:sz w:val="20"/>
          <w:szCs w:val="20"/>
        </w:rPr>
      </w:pPr>
      <w:r w:rsidRPr="0084461B">
        <w:rPr>
          <w:rFonts w:ascii="Garamond" w:eastAsia="Times New Roman" w:hAnsi="Garamond" w:cs="Times New Roman"/>
          <w:b/>
          <w:sz w:val="20"/>
          <w:szCs w:val="20"/>
        </w:rPr>
        <w:t xml:space="preserve">                               </w:t>
      </w:r>
      <w:r w:rsidR="0084461B">
        <w:rPr>
          <w:rFonts w:ascii="Garamond" w:eastAsia="Times New Roman" w:hAnsi="Garamond" w:cs="Times New Roman"/>
          <w:b/>
          <w:sz w:val="20"/>
          <w:szCs w:val="20"/>
        </w:rPr>
        <w:t xml:space="preserve">            </w:t>
      </w:r>
      <w:r w:rsidRPr="0084461B">
        <w:rPr>
          <w:rFonts w:ascii="Garamond" w:eastAsia="Times New Roman" w:hAnsi="Garamond" w:cs="Times New Roman"/>
          <w:b/>
          <w:sz w:val="20"/>
          <w:szCs w:val="20"/>
        </w:rPr>
        <w:t>(assinatura)</w:t>
      </w:r>
    </w:p>
    <w:p w:rsidR="00CE0D8A" w:rsidRPr="00CE0D8A" w:rsidRDefault="00CE0D8A" w:rsidP="00CE0D8A">
      <w:pPr>
        <w:spacing w:after="0" w:line="240" w:lineRule="auto"/>
        <w:rPr>
          <w:rFonts w:ascii="Bookman Old Style" w:eastAsia="Times New Roman" w:hAnsi="Bookman Old Style" w:cs="Times New Roman"/>
          <w:sz w:val="4"/>
          <w:szCs w:val="4"/>
        </w:rPr>
      </w:pPr>
    </w:p>
    <w:p w:rsidR="00CE0D8A" w:rsidRPr="001313BF" w:rsidRDefault="00CE0D8A" w:rsidP="00CE0D8A">
      <w:pPr>
        <w:pStyle w:val="PargrafodaLista"/>
        <w:spacing w:after="0" w:line="240" w:lineRule="auto"/>
        <w:jc w:val="both"/>
        <w:rPr>
          <w:rFonts w:ascii="Times New Roman" w:hAnsi="Times New Roman" w:cs="Times New Roman"/>
        </w:rPr>
      </w:pPr>
    </w:p>
    <w:sectPr w:rsidR="00CE0D8A" w:rsidRPr="001313BF" w:rsidSect="004D4BAD">
      <w:headerReference w:type="default" r:id="rId11"/>
      <w:pgSz w:w="12240" w:h="15840"/>
      <w:pgMar w:top="567" w:right="1077" w:bottom="709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B6C" w:rsidRDefault="00252B6C" w:rsidP="0048546C">
      <w:pPr>
        <w:spacing w:after="0" w:line="240" w:lineRule="auto"/>
      </w:pPr>
      <w:r>
        <w:separator/>
      </w:r>
    </w:p>
  </w:endnote>
  <w:endnote w:type="continuationSeparator" w:id="0">
    <w:p w:rsidR="00252B6C" w:rsidRDefault="00252B6C" w:rsidP="00485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B6C" w:rsidRDefault="00252B6C" w:rsidP="0048546C">
      <w:pPr>
        <w:spacing w:after="0" w:line="240" w:lineRule="auto"/>
      </w:pPr>
      <w:r>
        <w:separator/>
      </w:r>
    </w:p>
  </w:footnote>
  <w:footnote w:type="continuationSeparator" w:id="0">
    <w:p w:rsidR="00252B6C" w:rsidRDefault="00252B6C" w:rsidP="004854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elhadaTabela"/>
      <w:tblW w:w="5000" w:type="pct"/>
      <w:tblBorders>
        <w:top w:val="none" w:sz="0" w:space="0" w:color="auto"/>
        <w:left w:val="single" w:sz="4" w:space="0" w:color="92D050" w:themeColor="accent1"/>
        <w:bottom w:val="single" w:sz="4" w:space="0" w:color="92D050" w:themeColor="accent1"/>
        <w:right w:val="none" w:sz="0" w:space="0" w:color="auto"/>
        <w:insideH w:val="single" w:sz="4" w:space="0" w:color="92D050" w:themeColor="accent1"/>
        <w:insideV w:val="single" w:sz="4" w:space="0" w:color="92D050" w:themeColor="accent1"/>
      </w:tblBorders>
      <w:tblLayout w:type="fixed"/>
      <w:tblLook w:val="01E0" w:firstRow="1" w:lastRow="1" w:firstColumn="1" w:lastColumn="1" w:noHBand="0" w:noVBand="0"/>
    </w:tblPr>
    <w:tblGrid>
      <w:gridCol w:w="1154"/>
      <w:gridCol w:w="5792"/>
      <w:gridCol w:w="3370"/>
    </w:tblGrid>
    <w:tr w:rsidR="0048546C" w:rsidRPr="00550B53" w:rsidTr="009F2464">
      <w:trPr>
        <w:cantSplit/>
        <w:trHeight w:val="1134"/>
        <w:hidden/>
      </w:trPr>
      <w:tc>
        <w:tcPr>
          <w:tcW w:w="400" w:type="pct"/>
          <w:vMerge w:val="restart"/>
          <w:shd w:val="clear" w:color="auto" w:fill="92D050" w:themeFill="accent2"/>
          <w:noWrap/>
          <w:tcFitText/>
          <w:vAlign w:val="center"/>
        </w:tcPr>
        <w:p w:rsidR="0048546C" w:rsidRPr="00541755" w:rsidRDefault="0048546C" w:rsidP="009F2464">
          <w:pPr>
            <w:spacing w:after="0" w:line="240" w:lineRule="auto"/>
            <w:rPr>
              <w:b/>
              <w:vanish/>
              <w:color w:val="FFFFFF" w:themeColor="background1"/>
              <w:sz w:val="16"/>
              <w:szCs w:val="16"/>
            </w:rPr>
          </w:pPr>
        </w:p>
      </w:tc>
      <w:tc>
        <w:tcPr>
          <w:tcW w:w="2887" w:type="pct"/>
          <w:tcBorders>
            <w:bottom w:val="nil"/>
            <w:right w:val="nil"/>
          </w:tcBorders>
          <w:vAlign w:val="center"/>
        </w:tcPr>
        <w:p w:rsidR="0048546C" w:rsidRPr="00541755" w:rsidRDefault="0048546C" w:rsidP="009F2464">
          <w:pPr>
            <w:spacing w:after="0" w:line="240" w:lineRule="auto"/>
            <w:rPr>
              <w:b/>
              <w:vanish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0659C125" wp14:editId="3C536103">
                <wp:extent cx="1721854" cy="612000"/>
                <wp:effectExtent l="0" t="0" r="0" b="0"/>
                <wp:docPr id="19" name="Imagem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NOVOLOGO_JPEG.jpg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2921" b="15323"/>
                        <a:stretch/>
                      </pic:blipFill>
                      <pic:spPr bwMode="auto">
                        <a:xfrm>
                          <a:off x="0" y="0"/>
                          <a:ext cx="1721854" cy="61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13" w:type="pct"/>
          <w:tcBorders>
            <w:top w:val="nil"/>
            <w:left w:val="nil"/>
            <w:bottom w:val="nil"/>
          </w:tcBorders>
          <w:vAlign w:val="center"/>
        </w:tcPr>
        <w:p w:rsidR="0048546C" w:rsidRPr="00550B53" w:rsidRDefault="0048546C" w:rsidP="009F2464">
          <w:pPr>
            <w:spacing w:after="0" w:line="240" w:lineRule="auto"/>
            <w:jc w:val="right"/>
            <w:rPr>
              <w:b/>
              <w:vanish/>
              <w:sz w:val="16"/>
              <w:szCs w:val="16"/>
            </w:rPr>
          </w:pPr>
          <w:r w:rsidRPr="00817362">
            <w:rPr>
              <w:noProof/>
              <w:sz w:val="16"/>
            </w:rPr>
            <mc:AlternateContent>
              <mc:Choice Requires="wpg">
                <w:drawing>
                  <wp:inline distT="0" distB="0" distL="0" distR="0" wp14:anchorId="65BD8F3F" wp14:editId="342D57F4">
                    <wp:extent cx="1973928" cy="753563"/>
                    <wp:effectExtent l="0" t="0" r="7620" b="27940"/>
                    <wp:docPr id="15" name="Grupo 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973928" cy="753563"/>
                              <a:chOff x="0" y="0"/>
                              <a:chExt cx="2172495" cy="826317"/>
                            </a:xfrm>
                          </wpg:grpSpPr>
                          <wps:wsp>
                            <wps:cNvPr id="16" name="Conexão recta 16"/>
                            <wps:cNvCnPr/>
                            <wps:spPr>
                              <a:xfrm>
                                <a:off x="288032" y="826317"/>
                                <a:ext cx="180000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>
                                    <a:lumMod val="75000"/>
                                    <a:lumOff val="2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" name="Rectângulo 17"/>
                            <wps:cNvSpPr/>
                            <wps:spPr>
                              <a:xfrm>
                                <a:off x="0" y="538285"/>
                                <a:ext cx="2172495" cy="215444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:rsidR="0048546C" w:rsidRPr="00817362" w:rsidRDefault="0048546C" w:rsidP="0048546C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righ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 w:rsidRPr="00817362">
                                    <w:rPr>
                                      <w:rFonts w:ascii="Calibri" w:eastAsia="Tahoma" w:hAnsi="Calibri" w:cs="Tahoma"/>
                                      <w:b/>
                                      <w:bCs/>
                                      <w:color w:val="404040" w:themeColor="text1" w:themeTint="BF"/>
                                      <w:kern w:val="24"/>
                                      <w:sz w:val="14"/>
                                      <w:szCs w:val="14"/>
                                    </w:rPr>
                                    <w:t>ESCOLA SECUNDÁRIA INFANTA D. MARIA</w:t>
                                  </w:r>
                                </w:p>
                              </w:txbxContent>
                            </wps:txbx>
                            <wps:bodyPr wrap="square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8" name="Imagem 18" descr="logoinfanta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999954" y="0"/>
                                <a:ext cx="1172541" cy="530591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upo 1" o:spid="_x0000_s1033" style="width:155.45pt;height:59.35pt;mso-position-horizontal-relative:char;mso-position-vertical-relative:line" coordsize="21724,82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">
                    <v:line id="Conexão recta 16" o:spid="_x0000_s1034" style="position:absolute;visibility:visible;mso-wrap-style:square" from="2880,8263" to="20880,8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pgeMAAAADbAAAADwAAAGRycy9kb3ducmV2LnhtbERP32vCMBB+H/g/hBN8m4kiIp1Rhmwg&#10;+FCs6/utubVlzaUmUet/b4TB3u7j+3nr7WA7cSUfWscaZlMFgrhypuVaw9fp83UFIkRkg51j0nCn&#10;ANvN6GWNmXE3PtK1iLVIIRwy1NDE2GdShqohi2HqeuLE/ThvMSboa2k83lK47eRcqaW02HJqaLCn&#10;XUPVb3GxGlRx5Do/H3xemu+yzT/uuFA7rSfj4f0NRKQh/ov/3HuT5i/h+Us6QG4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HaYHjAAAAA2wAAAA8AAAAAAAAAAAAAAAAA&#10;oQIAAGRycy9kb3ducmV2LnhtbFBLBQYAAAAABAAEAPkAAACOAwAAAAA=&#10;" strokecolor="#404040 [2429]"/>
                    <v:rect id="Rectângulo 17" o:spid="_x0000_s1035" style="position:absolute;top:5382;width:21724;height:215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vaP70A&#10;AADbAAAADwAAAGRycy9kb3ducmV2LnhtbERPS4vCMBC+L/gfwgje1rQeVLpG2VUE8eYDvA7N2JRN&#10;JqWJtf57Iwje5uN7zmLVOys6akPtWUE+zkAQl17XXCk4n7bfcxAhImu0nknBgwKsloOvBRba3/lA&#10;3TFWIoVwKFCBibEppAylIYdh7BvixF196zAm2FZSt3hP4c7KSZZNpcOaU4PBhtaGyv/jzSno/y4o&#10;vTV0RemyfbfNN/naKjUa9r8/ICL18SN+u3c6zZ/B65d0gFw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2vaP70AAADbAAAADwAAAAAAAAAAAAAAAACYAgAAZHJzL2Rvd25yZXYu&#10;eG1sUEsFBgAAAAAEAAQA9QAAAIIDAAAAAA==&#10;" filled="f" stroked="f">
                      <v:textbox>
                        <w:txbxContent>
                          <w:p w:rsidR="0048546C" w:rsidRPr="00817362" w:rsidRDefault="0048546C" w:rsidP="0048546C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 w:rsidRPr="00817362">
                              <w:rPr>
                                <w:rFonts w:ascii="Calibri" w:eastAsia="Tahoma" w:hAnsi="Calibri" w:cs="Tahoma"/>
                                <w:b/>
                                <w:bCs/>
                                <w:color w:val="404040" w:themeColor="text1" w:themeTint="BF"/>
                                <w:kern w:val="24"/>
                                <w:sz w:val="14"/>
                                <w:szCs w:val="14"/>
                              </w:rPr>
                              <w:t>ESCOLA SECUNDÁRIA INFANTA D. MARIA</w:t>
                            </w: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m 18" o:spid="_x0000_s1036" type="#_x0000_t75" alt="logoinfanta" style="position:absolute;left:9999;width:11725;height:53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ITVHEAAAA2wAAAA8AAABkcnMvZG93bnJldi54bWxEj09vwjAMxe+T+A6RkbhMI90OFeoIaIKh&#10;7Tj+CK5W4zUVjVM1oZR9+vmAxM3We37v5/ly8I3qqYt1YAOv0wwUcRlszZWBw37zMgMVE7LFJjAZ&#10;uFGE5WL0NMfChitvqd+lSkkIxwINuJTaQutYOvIYp6ElFu03dB6TrF2lbYdXCfeNfsuyXHusWRoc&#10;trRyVJ53F28gx6+fdb05PH+e3F8895djmQ/emMl4+HgHlWhID/P9+tsKvsDKLzKAXv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wITVHEAAAA2wAAAA8AAAAAAAAAAAAAAAAA&#10;nwIAAGRycy9kb3ducmV2LnhtbFBLBQYAAAAABAAEAPcAAACQAwAAAAA=&#10;">
                      <v:imagedata r:id="rId3" o:title="logoinfanta"/>
                    </v:shape>
                    <w10:anchorlock/>
                  </v:group>
                </w:pict>
              </mc:Fallback>
            </mc:AlternateContent>
          </w:r>
        </w:p>
      </w:tc>
    </w:tr>
    <w:tr w:rsidR="0048546C" w:rsidTr="009F2464">
      <w:trPr>
        <w:trHeight w:val="20"/>
      </w:trPr>
      <w:tc>
        <w:tcPr>
          <w:tcW w:w="400" w:type="pct"/>
          <w:vMerge/>
        </w:tcPr>
        <w:p w:rsidR="0048546C" w:rsidRDefault="0048546C" w:rsidP="009F2464">
          <w:pPr>
            <w:rPr>
              <w:color w:val="696464" w:themeColor="text2"/>
            </w:rPr>
          </w:pPr>
        </w:p>
      </w:tc>
      <w:tc>
        <w:tcPr>
          <w:tcW w:w="4600" w:type="pct"/>
          <w:gridSpan w:val="2"/>
          <w:tcBorders>
            <w:top w:val="nil"/>
          </w:tcBorders>
        </w:tcPr>
        <w:p w:rsidR="0048546C" w:rsidRPr="00541755" w:rsidRDefault="0048546C" w:rsidP="009F2464">
          <w:pPr>
            <w:spacing w:after="0" w:line="240" w:lineRule="auto"/>
            <w:rPr>
              <w:b/>
              <w:sz w:val="2"/>
              <w:szCs w:val="28"/>
            </w:rPr>
          </w:pPr>
        </w:p>
      </w:tc>
    </w:tr>
  </w:tbl>
  <w:p w:rsidR="0048546C" w:rsidRPr="0048546C" w:rsidRDefault="0048546C">
    <w:pPr>
      <w:pStyle w:val="Cabealh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8103C"/>
    <w:multiLevelType w:val="hybridMultilevel"/>
    <w:tmpl w:val="C62063AC"/>
    <w:lvl w:ilvl="0" w:tplc="01321B2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sz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A4278E"/>
    <w:multiLevelType w:val="hybridMultilevel"/>
    <w:tmpl w:val="D47887B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803C4C"/>
    <w:multiLevelType w:val="hybridMultilevel"/>
    <w:tmpl w:val="C62063AC"/>
    <w:lvl w:ilvl="0" w:tplc="01321B2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sz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0B3"/>
    <w:rsid w:val="000302C7"/>
    <w:rsid w:val="00043C42"/>
    <w:rsid w:val="00047BB4"/>
    <w:rsid w:val="00070A3F"/>
    <w:rsid w:val="000878A5"/>
    <w:rsid w:val="000A291A"/>
    <w:rsid w:val="000B3F07"/>
    <w:rsid w:val="000B60D4"/>
    <w:rsid w:val="000E00CF"/>
    <w:rsid w:val="000F5A73"/>
    <w:rsid w:val="00110237"/>
    <w:rsid w:val="00123186"/>
    <w:rsid w:val="001313BF"/>
    <w:rsid w:val="00140428"/>
    <w:rsid w:val="001429F2"/>
    <w:rsid w:val="0015731B"/>
    <w:rsid w:val="00190CD8"/>
    <w:rsid w:val="001A5017"/>
    <w:rsid w:val="001C705F"/>
    <w:rsid w:val="002153F6"/>
    <w:rsid w:val="0022012D"/>
    <w:rsid w:val="00252B6C"/>
    <w:rsid w:val="00256E80"/>
    <w:rsid w:val="00263551"/>
    <w:rsid w:val="0027110F"/>
    <w:rsid w:val="002736A0"/>
    <w:rsid w:val="002B3F1B"/>
    <w:rsid w:val="002B4318"/>
    <w:rsid w:val="002B60B3"/>
    <w:rsid w:val="002E4AB0"/>
    <w:rsid w:val="002E7468"/>
    <w:rsid w:val="00305638"/>
    <w:rsid w:val="00320E95"/>
    <w:rsid w:val="0032562E"/>
    <w:rsid w:val="00344D75"/>
    <w:rsid w:val="00357858"/>
    <w:rsid w:val="00383D3D"/>
    <w:rsid w:val="003C3975"/>
    <w:rsid w:val="003D29FE"/>
    <w:rsid w:val="004026F3"/>
    <w:rsid w:val="0041406F"/>
    <w:rsid w:val="0045240B"/>
    <w:rsid w:val="0048365E"/>
    <w:rsid w:val="0048546C"/>
    <w:rsid w:val="004D4BAD"/>
    <w:rsid w:val="004E09EF"/>
    <w:rsid w:val="0050244C"/>
    <w:rsid w:val="00524516"/>
    <w:rsid w:val="00541755"/>
    <w:rsid w:val="00547CFD"/>
    <w:rsid w:val="00550B53"/>
    <w:rsid w:val="00577A5D"/>
    <w:rsid w:val="00593AB2"/>
    <w:rsid w:val="00620693"/>
    <w:rsid w:val="00627F88"/>
    <w:rsid w:val="006326EB"/>
    <w:rsid w:val="006553A7"/>
    <w:rsid w:val="00675A41"/>
    <w:rsid w:val="00691141"/>
    <w:rsid w:val="006A35B1"/>
    <w:rsid w:val="006B044E"/>
    <w:rsid w:val="006B6BFA"/>
    <w:rsid w:val="006C6877"/>
    <w:rsid w:val="006D3017"/>
    <w:rsid w:val="006F55E3"/>
    <w:rsid w:val="007048CD"/>
    <w:rsid w:val="00714B49"/>
    <w:rsid w:val="0071619D"/>
    <w:rsid w:val="00750DA3"/>
    <w:rsid w:val="00754433"/>
    <w:rsid w:val="007B4FE9"/>
    <w:rsid w:val="007C504D"/>
    <w:rsid w:val="007D375D"/>
    <w:rsid w:val="00817362"/>
    <w:rsid w:val="00835DEC"/>
    <w:rsid w:val="008412A0"/>
    <w:rsid w:val="00843220"/>
    <w:rsid w:val="0084461B"/>
    <w:rsid w:val="008504DC"/>
    <w:rsid w:val="008528E6"/>
    <w:rsid w:val="00861C1E"/>
    <w:rsid w:val="0088457C"/>
    <w:rsid w:val="00897941"/>
    <w:rsid w:val="008B58E4"/>
    <w:rsid w:val="008F1583"/>
    <w:rsid w:val="0091161F"/>
    <w:rsid w:val="0093507F"/>
    <w:rsid w:val="009405C5"/>
    <w:rsid w:val="0095064A"/>
    <w:rsid w:val="00975CC6"/>
    <w:rsid w:val="00996BEE"/>
    <w:rsid w:val="00A23192"/>
    <w:rsid w:val="00A616D7"/>
    <w:rsid w:val="00A76683"/>
    <w:rsid w:val="00A853EE"/>
    <w:rsid w:val="00AD4945"/>
    <w:rsid w:val="00B6714C"/>
    <w:rsid w:val="00B827B0"/>
    <w:rsid w:val="00BB7797"/>
    <w:rsid w:val="00BF3B5E"/>
    <w:rsid w:val="00BF631D"/>
    <w:rsid w:val="00C20734"/>
    <w:rsid w:val="00C51B33"/>
    <w:rsid w:val="00C54DFA"/>
    <w:rsid w:val="00CB02CE"/>
    <w:rsid w:val="00CE0D8A"/>
    <w:rsid w:val="00CE2248"/>
    <w:rsid w:val="00D160C8"/>
    <w:rsid w:val="00D25D03"/>
    <w:rsid w:val="00D26763"/>
    <w:rsid w:val="00D51C3F"/>
    <w:rsid w:val="00D604E1"/>
    <w:rsid w:val="00DA0C0A"/>
    <w:rsid w:val="00DF197F"/>
    <w:rsid w:val="00E1418F"/>
    <w:rsid w:val="00E356E3"/>
    <w:rsid w:val="00E36F25"/>
    <w:rsid w:val="00E630F8"/>
    <w:rsid w:val="00E9311C"/>
    <w:rsid w:val="00F15D0C"/>
    <w:rsid w:val="00F4108D"/>
    <w:rsid w:val="00F8082E"/>
    <w:rsid w:val="00F83F21"/>
    <w:rsid w:val="00F91505"/>
    <w:rsid w:val="00F963B7"/>
    <w:rsid w:val="00FB6F7A"/>
    <w:rsid w:val="00FF39EF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itle" w:semiHidden="0" w:uiPriority="4" w:unhideWhenUsed="0" w:qFormat="1"/>
    <w:lsdException w:name="Body Text" w:uiPriority="1" w:qFormat="1"/>
    <w:lsdException w:name="Subtitle" w:semiHidden="0" w:uiPriority="5" w:unhideWhenUsed="0" w:qFormat="1"/>
    <w:lsdException w:name="Salutation" w:uiPriority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0" w:unhideWhenUsed="0" w:qFormat="1"/>
    <w:lsdException w:name="Placeholder Text" w:uiPriority="0" w:qFormat="1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BA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arcter"/>
    <w:uiPriority w:val="5"/>
    <w:qFormat/>
    <w:rsid w:val="00047BB4"/>
    <w:pPr>
      <w:numPr>
        <w:ilvl w:val="1"/>
      </w:numPr>
      <w:spacing w:after="240" w:line="240" w:lineRule="auto"/>
      <w:jc w:val="center"/>
    </w:pPr>
    <w:rPr>
      <w:rFonts w:eastAsiaTheme="minorEastAsia"/>
      <w:color w:val="000000" w:themeColor="text1" w:themeShade="84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5"/>
    <w:rsid w:val="00047BB4"/>
    <w:rPr>
      <w:rFonts w:eastAsiaTheme="minorEastAsia"/>
      <w:color w:val="000000" w:themeColor="text1" w:themeShade="84"/>
      <w:sz w:val="28"/>
      <w:szCs w:val="28"/>
    </w:rPr>
  </w:style>
  <w:style w:type="table" w:customStyle="1" w:styleId="GrelhadaTabela">
    <w:name w:val="Grelha da Tabela"/>
    <w:basedOn w:val="Tabelanormal"/>
    <w:unhideWhenUsed/>
    <w:qFormat/>
    <w:rsid w:val="00047BB4"/>
    <w:rPr>
      <w:rFonts w:eastAsia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44" w:type="dxa"/>
        <w:left w:w="115" w:type="dxa"/>
        <w:right w:w="115" w:type="dxa"/>
      </w:tblCellMar>
    </w:tblPr>
    <w:trPr>
      <w:hidden/>
    </w:trPr>
  </w:style>
  <w:style w:type="character" w:styleId="TextodoMarcadordePosio">
    <w:name w:val="Placeholder Text"/>
    <w:basedOn w:val="Tipodeletrapredefinidodopargrafo"/>
    <w:semiHidden/>
    <w:qFormat/>
    <w:rsid w:val="00047BB4"/>
  </w:style>
  <w:style w:type="paragraph" w:customStyle="1" w:styleId="TextodeBalo">
    <w:name w:val="Texto de Balão"/>
    <w:basedOn w:val="Normal"/>
    <w:link w:val="CarcterdeTextodeBalo"/>
    <w:uiPriority w:val="99"/>
    <w:semiHidden/>
    <w:unhideWhenUsed/>
    <w:rsid w:val="00047BB4"/>
    <w:rPr>
      <w:rFonts w:ascii="Tahoma" w:hAnsi="Tahoma" w:cs="Tahoma"/>
      <w:sz w:val="16"/>
      <w:szCs w:val="16"/>
    </w:rPr>
  </w:style>
  <w:style w:type="character" w:customStyle="1" w:styleId="CarcterdeTextodeBalo">
    <w:name w:val="Carácter de Texto de Balão"/>
    <w:basedOn w:val="Tipodeletrapredefinidodopargrafo"/>
    <w:link w:val="TextodeBalo"/>
    <w:uiPriority w:val="99"/>
    <w:semiHidden/>
    <w:rsid w:val="00047BB4"/>
    <w:rPr>
      <w:rFonts w:ascii="Tahoma" w:hAnsi="Tahoma" w:cs="Tahoma"/>
      <w:sz w:val="16"/>
      <w:szCs w:val="16"/>
    </w:rPr>
  </w:style>
  <w:style w:type="paragraph" w:customStyle="1" w:styleId="InciodeCarta">
    <w:name w:val="Início de Carta"/>
    <w:basedOn w:val="Normal"/>
    <w:next w:val="Normal"/>
    <w:link w:val="CarcterdeInciodeCarta"/>
    <w:unhideWhenUsed/>
    <w:qFormat/>
    <w:rsid w:val="00047BB4"/>
    <w:rPr>
      <w:rFonts w:asciiTheme="majorHAnsi" w:hAnsiTheme="majorHAnsi"/>
      <w:b/>
    </w:rPr>
  </w:style>
  <w:style w:type="character" w:customStyle="1" w:styleId="CarcterdeInciodeCarta">
    <w:name w:val="Carácter de Início de Carta"/>
    <w:basedOn w:val="Tipodeletrapredefinidodopargrafo"/>
    <w:link w:val="InciodeCarta"/>
    <w:rsid w:val="00047BB4"/>
    <w:rPr>
      <w:rFonts w:asciiTheme="majorHAnsi" w:hAnsiTheme="majorHAnsi" w:cstheme="minorHAnsi"/>
      <w:b/>
      <w:szCs w:val="24"/>
    </w:rPr>
  </w:style>
  <w:style w:type="paragraph" w:styleId="Textodebalo0">
    <w:name w:val="Balloon Text"/>
    <w:basedOn w:val="Normal"/>
    <w:link w:val="TextodebaloCarcter"/>
    <w:uiPriority w:val="99"/>
    <w:semiHidden/>
    <w:unhideWhenUsed/>
    <w:rsid w:val="009116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0"/>
    <w:uiPriority w:val="99"/>
    <w:semiHidden/>
    <w:rsid w:val="0091161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A291A"/>
    <w:pPr>
      <w:ind w:left="720"/>
      <w:contextualSpacing/>
    </w:pPr>
  </w:style>
  <w:style w:type="character" w:customStyle="1" w:styleId="apple-converted-space">
    <w:name w:val="apple-converted-space"/>
    <w:basedOn w:val="Tipodeletrapredefinidodopargrafo"/>
    <w:rsid w:val="000A291A"/>
  </w:style>
  <w:style w:type="paragraph" w:styleId="Corpodetexto">
    <w:name w:val="Body Text"/>
    <w:basedOn w:val="Normal"/>
    <w:link w:val="CorpodetextoCarcter"/>
    <w:uiPriority w:val="1"/>
    <w:qFormat/>
    <w:rsid w:val="006B6BFA"/>
    <w:pPr>
      <w:widowControl w:val="0"/>
      <w:spacing w:after="0" w:line="240" w:lineRule="auto"/>
      <w:ind w:left="119"/>
    </w:pPr>
    <w:rPr>
      <w:rFonts w:ascii="Times New Roman" w:eastAsia="Times New Roman" w:hAnsi="Times New Roman"/>
      <w:lang w:eastAsia="en-US"/>
    </w:rPr>
  </w:style>
  <w:style w:type="character" w:customStyle="1" w:styleId="CorpodetextoCarcter">
    <w:name w:val="Corpo de texto Carácter"/>
    <w:basedOn w:val="Tipodeletrapredefinidodopargrafo"/>
    <w:link w:val="Corpodetexto"/>
    <w:uiPriority w:val="1"/>
    <w:rsid w:val="006B6BFA"/>
    <w:rPr>
      <w:rFonts w:ascii="Times New Roman" w:eastAsia="Times New Roman" w:hAnsi="Times New Roman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50DA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character" w:customStyle="1" w:styleId="il">
    <w:name w:val="il"/>
    <w:basedOn w:val="Tipodeletrapredefinidodopargrafo"/>
    <w:rsid w:val="006F55E3"/>
  </w:style>
  <w:style w:type="paragraph" w:styleId="Cabealho">
    <w:name w:val="header"/>
    <w:basedOn w:val="Normal"/>
    <w:link w:val="CabealhoCarcter"/>
    <w:uiPriority w:val="99"/>
    <w:unhideWhenUsed/>
    <w:rsid w:val="00485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48546C"/>
    <w:rPr>
      <w:sz w:val="24"/>
      <w:szCs w:val="24"/>
    </w:rPr>
  </w:style>
  <w:style w:type="paragraph" w:styleId="Rodap">
    <w:name w:val="footer"/>
    <w:basedOn w:val="Normal"/>
    <w:link w:val="RodapCarcter"/>
    <w:uiPriority w:val="99"/>
    <w:unhideWhenUsed/>
    <w:rsid w:val="00485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48546C"/>
    <w:rPr>
      <w:sz w:val="24"/>
      <w:szCs w:val="24"/>
    </w:rPr>
  </w:style>
  <w:style w:type="table" w:styleId="Tabelacomgrelha">
    <w:name w:val="Table Grid"/>
    <w:basedOn w:val="Tabelanormal"/>
    <w:qFormat/>
    <w:rsid w:val="00CB0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itle" w:semiHidden="0" w:uiPriority="4" w:unhideWhenUsed="0" w:qFormat="1"/>
    <w:lsdException w:name="Body Text" w:uiPriority="1" w:qFormat="1"/>
    <w:lsdException w:name="Subtitle" w:semiHidden="0" w:uiPriority="5" w:unhideWhenUsed="0" w:qFormat="1"/>
    <w:lsdException w:name="Salutation" w:uiPriority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0" w:unhideWhenUsed="0" w:qFormat="1"/>
    <w:lsdException w:name="Placeholder Text" w:uiPriority="0" w:qFormat="1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BAD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arcter"/>
    <w:uiPriority w:val="5"/>
    <w:qFormat/>
    <w:rsid w:val="00047BB4"/>
    <w:pPr>
      <w:numPr>
        <w:ilvl w:val="1"/>
      </w:numPr>
      <w:spacing w:after="240" w:line="240" w:lineRule="auto"/>
      <w:jc w:val="center"/>
    </w:pPr>
    <w:rPr>
      <w:rFonts w:eastAsiaTheme="minorEastAsia"/>
      <w:color w:val="000000" w:themeColor="text1" w:themeShade="84"/>
      <w:sz w:val="28"/>
      <w:szCs w:val="28"/>
    </w:rPr>
  </w:style>
  <w:style w:type="character" w:customStyle="1" w:styleId="SubttuloCarcter">
    <w:name w:val="Subtítulo Carácter"/>
    <w:basedOn w:val="Tipodeletrapredefinidodopargrafo"/>
    <w:link w:val="Subttulo"/>
    <w:uiPriority w:val="5"/>
    <w:rsid w:val="00047BB4"/>
    <w:rPr>
      <w:rFonts w:eastAsiaTheme="minorEastAsia"/>
      <w:color w:val="000000" w:themeColor="text1" w:themeShade="84"/>
      <w:sz w:val="28"/>
      <w:szCs w:val="28"/>
    </w:rPr>
  </w:style>
  <w:style w:type="table" w:customStyle="1" w:styleId="GrelhadaTabela">
    <w:name w:val="Grelha da Tabela"/>
    <w:basedOn w:val="Tabelanormal"/>
    <w:unhideWhenUsed/>
    <w:qFormat/>
    <w:rsid w:val="00047BB4"/>
    <w:rPr>
      <w:rFonts w:eastAsia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44" w:type="dxa"/>
        <w:left w:w="115" w:type="dxa"/>
        <w:right w:w="115" w:type="dxa"/>
      </w:tblCellMar>
    </w:tblPr>
    <w:trPr>
      <w:hidden/>
    </w:trPr>
  </w:style>
  <w:style w:type="character" w:styleId="TextodoMarcadordePosio">
    <w:name w:val="Placeholder Text"/>
    <w:basedOn w:val="Tipodeletrapredefinidodopargrafo"/>
    <w:semiHidden/>
    <w:qFormat/>
    <w:rsid w:val="00047BB4"/>
  </w:style>
  <w:style w:type="paragraph" w:customStyle="1" w:styleId="TextodeBalo">
    <w:name w:val="Texto de Balão"/>
    <w:basedOn w:val="Normal"/>
    <w:link w:val="CarcterdeTextodeBalo"/>
    <w:uiPriority w:val="99"/>
    <w:semiHidden/>
    <w:unhideWhenUsed/>
    <w:rsid w:val="00047BB4"/>
    <w:rPr>
      <w:rFonts w:ascii="Tahoma" w:hAnsi="Tahoma" w:cs="Tahoma"/>
      <w:sz w:val="16"/>
      <w:szCs w:val="16"/>
    </w:rPr>
  </w:style>
  <w:style w:type="character" w:customStyle="1" w:styleId="CarcterdeTextodeBalo">
    <w:name w:val="Carácter de Texto de Balão"/>
    <w:basedOn w:val="Tipodeletrapredefinidodopargrafo"/>
    <w:link w:val="TextodeBalo"/>
    <w:uiPriority w:val="99"/>
    <w:semiHidden/>
    <w:rsid w:val="00047BB4"/>
    <w:rPr>
      <w:rFonts w:ascii="Tahoma" w:hAnsi="Tahoma" w:cs="Tahoma"/>
      <w:sz w:val="16"/>
      <w:szCs w:val="16"/>
    </w:rPr>
  </w:style>
  <w:style w:type="paragraph" w:customStyle="1" w:styleId="InciodeCarta">
    <w:name w:val="Início de Carta"/>
    <w:basedOn w:val="Normal"/>
    <w:next w:val="Normal"/>
    <w:link w:val="CarcterdeInciodeCarta"/>
    <w:unhideWhenUsed/>
    <w:qFormat/>
    <w:rsid w:val="00047BB4"/>
    <w:rPr>
      <w:rFonts w:asciiTheme="majorHAnsi" w:hAnsiTheme="majorHAnsi"/>
      <w:b/>
    </w:rPr>
  </w:style>
  <w:style w:type="character" w:customStyle="1" w:styleId="CarcterdeInciodeCarta">
    <w:name w:val="Carácter de Início de Carta"/>
    <w:basedOn w:val="Tipodeletrapredefinidodopargrafo"/>
    <w:link w:val="InciodeCarta"/>
    <w:rsid w:val="00047BB4"/>
    <w:rPr>
      <w:rFonts w:asciiTheme="majorHAnsi" w:hAnsiTheme="majorHAnsi" w:cstheme="minorHAnsi"/>
      <w:b/>
      <w:szCs w:val="24"/>
    </w:rPr>
  </w:style>
  <w:style w:type="paragraph" w:styleId="Textodebalo0">
    <w:name w:val="Balloon Text"/>
    <w:basedOn w:val="Normal"/>
    <w:link w:val="TextodebaloCarcter"/>
    <w:uiPriority w:val="99"/>
    <w:semiHidden/>
    <w:unhideWhenUsed/>
    <w:rsid w:val="009116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0"/>
    <w:uiPriority w:val="99"/>
    <w:semiHidden/>
    <w:rsid w:val="0091161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A291A"/>
    <w:pPr>
      <w:ind w:left="720"/>
      <w:contextualSpacing/>
    </w:pPr>
  </w:style>
  <w:style w:type="character" w:customStyle="1" w:styleId="apple-converted-space">
    <w:name w:val="apple-converted-space"/>
    <w:basedOn w:val="Tipodeletrapredefinidodopargrafo"/>
    <w:rsid w:val="000A291A"/>
  </w:style>
  <w:style w:type="paragraph" w:styleId="Corpodetexto">
    <w:name w:val="Body Text"/>
    <w:basedOn w:val="Normal"/>
    <w:link w:val="CorpodetextoCarcter"/>
    <w:uiPriority w:val="1"/>
    <w:qFormat/>
    <w:rsid w:val="006B6BFA"/>
    <w:pPr>
      <w:widowControl w:val="0"/>
      <w:spacing w:after="0" w:line="240" w:lineRule="auto"/>
      <w:ind w:left="119"/>
    </w:pPr>
    <w:rPr>
      <w:rFonts w:ascii="Times New Roman" w:eastAsia="Times New Roman" w:hAnsi="Times New Roman"/>
      <w:lang w:eastAsia="en-US"/>
    </w:rPr>
  </w:style>
  <w:style w:type="character" w:customStyle="1" w:styleId="CorpodetextoCarcter">
    <w:name w:val="Corpo de texto Carácter"/>
    <w:basedOn w:val="Tipodeletrapredefinidodopargrafo"/>
    <w:link w:val="Corpodetexto"/>
    <w:uiPriority w:val="1"/>
    <w:rsid w:val="006B6BFA"/>
    <w:rPr>
      <w:rFonts w:ascii="Times New Roman" w:eastAsia="Times New Roman" w:hAnsi="Times New Roman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750DA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</w:rPr>
  </w:style>
  <w:style w:type="character" w:customStyle="1" w:styleId="il">
    <w:name w:val="il"/>
    <w:basedOn w:val="Tipodeletrapredefinidodopargrafo"/>
    <w:rsid w:val="006F55E3"/>
  </w:style>
  <w:style w:type="paragraph" w:styleId="Cabealho">
    <w:name w:val="header"/>
    <w:basedOn w:val="Normal"/>
    <w:link w:val="CabealhoCarcter"/>
    <w:uiPriority w:val="99"/>
    <w:unhideWhenUsed/>
    <w:rsid w:val="00485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48546C"/>
    <w:rPr>
      <w:sz w:val="24"/>
      <w:szCs w:val="24"/>
    </w:rPr>
  </w:style>
  <w:style w:type="paragraph" w:styleId="Rodap">
    <w:name w:val="footer"/>
    <w:basedOn w:val="Normal"/>
    <w:link w:val="RodapCarcter"/>
    <w:uiPriority w:val="99"/>
    <w:unhideWhenUsed/>
    <w:rsid w:val="004854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48546C"/>
    <w:rPr>
      <w:sz w:val="24"/>
      <w:szCs w:val="24"/>
    </w:rPr>
  </w:style>
  <w:style w:type="table" w:styleId="Tabelacomgrelha">
    <w:name w:val="Table Grid"/>
    <w:basedOn w:val="Tabelanormal"/>
    <w:qFormat/>
    <w:rsid w:val="00CB02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4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4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66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dor\AppData\Roaming\Microsoft\Modelos\AcademicLetter.dotx" TargetMode="External"/></Relationships>
</file>

<file path=word/theme/theme1.xml><?xml version="1.0" encoding="utf-8"?>
<a:theme xmlns:a="http://schemas.openxmlformats.org/drawingml/2006/main" name="Custom Theme">
  <a:themeElements>
    <a:clrScheme name="Personalizado 4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92D050"/>
      </a:accent1>
      <a:accent2>
        <a:srgbClr val="92D050"/>
      </a:accent2>
      <a:accent3>
        <a:srgbClr val="008000"/>
      </a:accent3>
      <a:accent4>
        <a:srgbClr val="003300"/>
      </a:accent4>
      <a:accent5>
        <a:srgbClr val="336600"/>
      </a:accent5>
      <a:accent6>
        <a:srgbClr val="92D050"/>
      </a:accent6>
      <a:hlink>
        <a:srgbClr val="009900"/>
      </a:hlink>
      <a:folHlink>
        <a:srgbClr val="669900"/>
      </a:folHlink>
    </a:clrScheme>
    <a:fontScheme name="Office Fonts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ustomProps>
  <Organization>Escola Secundária Infanta D. Maia </Organization>
  <Fax/>
  <Phone/>
  <Email/>
</CustomProp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7BE58-8952-4878-89A8-D356417CE0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F5B91B-8F2D-4258-8565-9BA3022266B5}">
  <ds:schemaRefs/>
</ds:datastoreItem>
</file>

<file path=customXml/itemProps3.xml><?xml version="1.0" encoding="utf-8"?>
<ds:datastoreItem xmlns:ds="http://schemas.openxmlformats.org/officeDocument/2006/customXml" ds:itemID="{E5935839-8E21-4B0E-BFA7-290E3FC64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AcademicLetter</Template>
  <TotalTime>1</TotalTime>
  <Pages>1</Pages>
  <Words>123</Words>
  <Characters>666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Letter (Academic design)</vt:lpstr>
      <vt:lpstr>
	</vt:lpstr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(Academic design)</dc:title>
  <dc:creator>Cláudia</dc:creator>
  <cp:lastModifiedBy>Secretaria</cp:lastModifiedBy>
  <cp:revision>2</cp:revision>
  <cp:lastPrinted>2022-04-11T14:50:00Z</cp:lastPrinted>
  <dcterms:created xsi:type="dcterms:W3CDTF">2022-04-12T16:04:00Z</dcterms:created>
  <dcterms:modified xsi:type="dcterms:W3CDTF">2022-04-12T16:04:00Z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TC100670359990</vt:lpwstr>
  </property>
</Properties>
</file>